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5B4" w:rsidRPr="00AD7DD6" w:rsidRDefault="000575B4" w:rsidP="00CE60DA">
      <w:pPr>
        <w:jc w:val="center"/>
        <w:rPr>
          <w:b/>
        </w:rPr>
      </w:pPr>
    </w:p>
    <w:p w:rsidR="00854EF4" w:rsidRPr="00AD7DD6" w:rsidRDefault="00854EF4" w:rsidP="004B751F">
      <w:pPr>
        <w:tabs>
          <w:tab w:val="center" w:pos="2250"/>
          <w:tab w:val="center" w:pos="7470"/>
        </w:tabs>
        <w:spacing w:line="360" w:lineRule="auto"/>
        <w:rPr>
          <w:b/>
          <w:lang w:val="it-IT"/>
        </w:rPr>
      </w:pPr>
    </w:p>
    <w:p w:rsidR="00A605AC" w:rsidRPr="008F41C6" w:rsidRDefault="00A605AC" w:rsidP="00A605AC">
      <w:pPr>
        <w:tabs>
          <w:tab w:val="left" w:pos="284"/>
        </w:tabs>
        <w:spacing w:before="50" w:after="50"/>
        <w:jc w:val="center"/>
        <w:outlineLvl w:val="0"/>
        <w:rPr>
          <w:b/>
          <w:bCs/>
          <w:szCs w:val="26"/>
          <w:lang w:val="pt-BR"/>
        </w:rPr>
      </w:pPr>
      <w:r w:rsidRPr="00EF3FAB">
        <w:rPr>
          <w:b/>
          <w:bCs/>
          <w:szCs w:val="26"/>
          <w:lang w:val="pt-BR"/>
        </w:rPr>
        <w:t>CHƯƠNG TRÌNH MÔN HỌC</w:t>
      </w:r>
    </w:p>
    <w:p w:rsidR="00A605AC" w:rsidRPr="008F41C6" w:rsidRDefault="00A605AC" w:rsidP="00A605AC">
      <w:pPr>
        <w:spacing w:before="50" w:after="50"/>
        <w:outlineLvl w:val="0"/>
        <w:rPr>
          <w:iCs/>
          <w:szCs w:val="26"/>
          <w:lang w:val="pt-BR"/>
        </w:rPr>
      </w:pPr>
    </w:p>
    <w:p w:rsidR="00BE28DD" w:rsidRPr="00BE28DD" w:rsidRDefault="00A605AC" w:rsidP="00BE28DD">
      <w:pPr>
        <w:pStyle w:val="Heading3"/>
        <w:spacing w:line="360" w:lineRule="auto"/>
        <w:rPr>
          <w:sz w:val="24"/>
          <w:lang w:val="pt-BR"/>
        </w:rPr>
      </w:pPr>
      <w:r w:rsidRPr="008F41C6">
        <w:rPr>
          <w:bCs/>
          <w:szCs w:val="26"/>
          <w:lang w:val="pt-BR"/>
        </w:rPr>
        <w:t>Tên môn học</w:t>
      </w:r>
      <w:r w:rsidRPr="008F41C6">
        <w:rPr>
          <w:szCs w:val="26"/>
          <w:lang w:val="pt-BR"/>
        </w:rPr>
        <w:t xml:space="preserve">: </w:t>
      </w:r>
      <w:r w:rsidR="00BE28DD">
        <w:rPr>
          <w:sz w:val="24"/>
          <w:lang w:val="vi-VN"/>
        </w:rPr>
        <w:t xml:space="preserve">KỸ THUẬT VIẾT </w:t>
      </w:r>
      <w:r w:rsidR="00BE28DD" w:rsidRPr="00BE28DD">
        <w:rPr>
          <w:sz w:val="24"/>
          <w:lang w:val="pt-BR"/>
        </w:rPr>
        <w:t xml:space="preserve"> KỊCH BẢN – BIÊN TẬP PHIM</w:t>
      </w:r>
    </w:p>
    <w:p w:rsidR="00A605AC" w:rsidRPr="00BE28DD" w:rsidRDefault="00A605AC" w:rsidP="00A605AC">
      <w:pPr>
        <w:spacing w:before="50" w:after="50"/>
        <w:outlineLvl w:val="0"/>
        <w:rPr>
          <w:color w:val="FF0000"/>
          <w:szCs w:val="26"/>
          <w:lang w:val="vi-VN"/>
        </w:rPr>
      </w:pPr>
      <w:r w:rsidRPr="008F41C6">
        <w:rPr>
          <w:b/>
          <w:bCs/>
          <w:color w:val="FF0000"/>
          <w:szCs w:val="26"/>
          <w:lang w:val="pt-BR"/>
        </w:rPr>
        <w:t>Mã môn học</w:t>
      </w:r>
      <w:r w:rsidRPr="008F41C6">
        <w:rPr>
          <w:color w:val="FF0000"/>
          <w:szCs w:val="26"/>
          <w:lang w:val="pt-BR"/>
        </w:rPr>
        <w:t xml:space="preserve">: </w:t>
      </w:r>
      <w:r w:rsidRPr="008F41C6">
        <w:rPr>
          <w:b/>
          <w:color w:val="FF0000"/>
          <w:szCs w:val="26"/>
          <w:lang w:val="pt-BR"/>
        </w:rPr>
        <w:t>CNTT</w:t>
      </w:r>
      <w:r w:rsidR="00BE28DD">
        <w:rPr>
          <w:b/>
          <w:color w:val="FF0000"/>
          <w:szCs w:val="26"/>
          <w:lang w:val="vi-VN"/>
        </w:rPr>
        <w:t>...</w:t>
      </w:r>
    </w:p>
    <w:p w:rsidR="00A605AC" w:rsidRPr="008F41C6" w:rsidRDefault="00A605AC" w:rsidP="00A605AC">
      <w:pPr>
        <w:spacing w:before="50" w:after="50"/>
        <w:outlineLvl w:val="0"/>
        <w:rPr>
          <w:szCs w:val="26"/>
          <w:lang w:val="pt-BR"/>
        </w:rPr>
      </w:pPr>
      <w:r w:rsidRPr="008F41C6">
        <w:rPr>
          <w:b/>
          <w:bCs/>
          <w:szCs w:val="26"/>
          <w:lang w:val="pt-BR"/>
        </w:rPr>
        <w:t xml:space="preserve">Thời gian thực hiện môn học: </w:t>
      </w:r>
      <w:r w:rsidRPr="008F41C6">
        <w:rPr>
          <w:bCs/>
          <w:szCs w:val="26"/>
          <w:lang w:val="pt-BR"/>
        </w:rPr>
        <w:t>45 giờ; (Lý thuyết: 13 giờ; Thực hành, thí nghiệm, thảo luận, bài tập: 30 giờ; Kiểm tra:  2 giờ)</w:t>
      </w:r>
    </w:p>
    <w:p w:rsidR="00A605AC" w:rsidRPr="008F41C6" w:rsidRDefault="00A605AC" w:rsidP="00A605AC">
      <w:pPr>
        <w:spacing w:before="50" w:after="50"/>
        <w:outlineLvl w:val="0"/>
        <w:rPr>
          <w:b/>
          <w:bCs/>
          <w:szCs w:val="26"/>
          <w:lang w:val="pt-BR"/>
        </w:rPr>
      </w:pPr>
      <w:r w:rsidRPr="008F41C6">
        <w:rPr>
          <w:b/>
          <w:bCs/>
          <w:szCs w:val="26"/>
          <w:lang w:val="pt-BR"/>
        </w:rPr>
        <w:t>I. Vị trí, tính chất của môn học:</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 xml:space="preserve">Vị trí: </w:t>
      </w:r>
      <w:r w:rsidRPr="004957D6">
        <w:rPr>
          <w:bCs/>
          <w:color w:val="00B050"/>
          <w:szCs w:val="26"/>
          <w:lang w:val="pt-BR"/>
        </w:rPr>
        <w:t>học sau khi học xong các môn cơ sở ngành</w:t>
      </w:r>
      <w:r w:rsidRPr="008F41C6">
        <w:rPr>
          <w:bCs/>
          <w:szCs w:val="26"/>
          <w:lang w:val="pt-BR"/>
        </w:rPr>
        <w:t>.</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Tính chất: Là một trong các môn học cơ sở</w:t>
      </w:r>
    </w:p>
    <w:p w:rsidR="00A605AC" w:rsidRPr="008F41C6" w:rsidRDefault="00A605AC" w:rsidP="00A605AC">
      <w:pPr>
        <w:tabs>
          <w:tab w:val="left" w:pos="284"/>
        </w:tabs>
        <w:spacing w:before="50" w:after="50"/>
        <w:outlineLvl w:val="0"/>
        <w:rPr>
          <w:b/>
          <w:bCs/>
          <w:szCs w:val="26"/>
          <w:lang w:val="pt-BR"/>
        </w:rPr>
      </w:pPr>
      <w:r w:rsidRPr="008F41C6">
        <w:rPr>
          <w:b/>
          <w:bCs/>
          <w:szCs w:val="26"/>
          <w:lang w:val="pt-BR"/>
        </w:rPr>
        <w:t>II. Mục tiêu môn học:</w:t>
      </w:r>
    </w:p>
    <w:p w:rsidR="00F2354A" w:rsidRPr="0063450D" w:rsidRDefault="00A605AC" w:rsidP="00F2354A">
      <w:pPr>
        <w:spacing w:beforeLines="40" w:before="96" w:afterLines="40" w:after="96" w:line="360" w:lineRule="auto"/>
        <w:ind w:left="431"/>
        <w:jc w:val="both"/>
        <w:rPr>
          <w:lang w:val="pt-BR"/>
        </w:rPr>
      </w:pPr>
      <w:r w:rsidRPr="008F41C6">
        <w:rPr>
          <w:bCs/>
          <w:szCs w:val="26"/>
          <w:lang w:val="pt-BR"/>
        </w:rPr>
        <w:t>Kiến thức:</w:t>
      </w:r>
      <w:r w:rsidRPr="008F41C6">
        <w:rPr>
          <w:szCs w:val="26"/>
          <w:lang w:val="pt-BR"/>
        </w:rPr>
        <w:t xml:space="preserve"> </w:t>
      </w:r>
      <w:r w:rsidR="00F2354A" w:rsidRPr="0063450D">
        <w:rPr>
          <w:lang w:val="pt-BR"/>
        </w:rPr>
        <w:t>Có kiến thức nền tảng về phim ảnh và công nghệ multimedia, hiểu về cấu trúc phim, video clip; Thiết kế, làm kỹ xảo được các đoạn phim, video clip ngắn có tính ứng dụng thực tế.</w:t>
      </w:r>
    </w:p>
    <w:p w:rsidR="00F2354A" w:rsidRPr="0063450D" w:rsidRDefault="00F2354A" w:rsidP="00F2354A">
      <w:pPr>
        <w:spacing w:beforeLines="40" w:before="96" w:afterLines="40" w:after="96" w:line="360" w:lineRule="auto"/>
        <w:ind w:left="431"/>
        <w:jc w:val="both"/>
        <w:rPr>
          <w:lang w:val="pt-BR"/>
        </w:rPr>
      </w:pPr>
      <w:r w:rsidRPr="0063450D">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Kỹ năng:</w:t>
      </w:r>
    </w:p>
    <w:p w:rsidR="00BE28DD" w:rsidRPr="00BE28DD" w:rsidRDefault="00A605AC" w:rsidP="00A605AC">
      <w:pPr>
        <w:tabs>
          <w:tab w:val="left" w:pos="567"/>
        </w:tabs>
        <w:spacing w:before="50" w:after="50"/>
        <w:ind w:firstLine="284"/>
        <w:outlineLvl w:val="0"/>
        <w:rPr>
          <w:bCs/>
          <w:szCs w:val="26"/>
          <w:lang w:val="vi-VN"/>
        </w:rPr>
      </w:pPr>
      <w:r w:rsidRPr="008F41C6">
        <w:rPr>
          <w:bCs/>
          <w:szCs w:val="26"/>
          <w:lang w:val="pt-BR"/>
        </w:rPr>
        <w:t xml:space="preserve">+ </w:t>
      </w:r>
      <w:r w:rsidR="00BE28DD">
        <w:rPr>
          <w:bCs/>
          <w:szCs w:val="26"/>
          <w:lang w:val="vi-VN"/>
        </w:rPr>
        <w:t xml:space="preserve">Có kỹ năng </w:t>
      </w:r>
      <w:r w:rsidR="00F2354A">
        <w:rPr>
          <w:bCs/>
          <w:szCs w:val="26"/>
          <w:lang w:val="vi-VN"/>
        </w:rPr>
        <w:t>xử lý hậu kỳ phim</w:t>
      </w:r>
    </w:p>
    <w:p w:rsidR="00BE28DD" w:rsidRPr="00BE28DD" w:rsidRDefault="00BE28DD" w:rsidP="00A605AC">
      <w:pPr>
        <w:tabs>
          <w:tab w:val="left" w:pos="567"/>
        </w:tabs>
        <w:spacing w:before="50" w:after="50"/>
        <w:ind w:firstLine="284"/>
        <w:outlineLvl w:val="0"/>
        <w:rPr>
          <w:bCs/>
          <w:szCs w:val="26"/>
          <w:lang w:val="vi-VN"/>
        </w:rPr>
      </w:pPr>
      <w:r>
        <w:rPr>
          <w:bCs/>
          <w:szCs w:val="26"/>
          <w:lang w:val="vi-VN"/>
        </w:rPr>
        <w:t xml:space="preserve">+ </w:t>
      </w:r>
      <w:r w:rsidR="00F2354A">
        <w:rPr>
          <w:bCs/>
          <w:szCs w:val="26"/>
          <w:lang w:val="vi-VN"/>
        </w:rPr>
        <w:t>Có kỹ năng làm kỹ xảo video</w:t>
      </w:r>
      <w:r>
        <w:rPr>
          <w:bCs/>
          <w:szCs w:val="26"/>
          <w:lang w:val="vi-VN"/>
        </w:rPr>
        <w:t>.</w:t>
      </w:r>
    </w:p>
    <w:p w:rsidR="00A605AC" w:rsidRPr="008F41C6" w:rsidRDefault="00BE28DD" w:rsidP="00A605AC">
      <w:pPr>
        <w:tabs>
          <w:tab w:val="left" w:pos="567"/>
        </w:tabs>
        <w:spacing w:before="50" w:after="50"/>
        <w:ind w:firstLine="284"/>
        <w:outlineLvl w:val="0"/>
        <w:rPr>
          <w:bCs/>
          <w:szCs w:val="26"/>
          <w:lang w:val="pt-BR"/>
        </w:rPr>
      </w:pPr>
      <w:r>
        <w:rPr>
          <w:bCs/>
          <w:szCs w:val="26"/>
          <w:lang w:val="vi-VN"/>
        </w:rPr>
        <w:t xml:space="preserve">+ </w:t>
      </w:r>
      <w:r w:rsidR="00A605AC" w:rsidRPr="008F41C6">
        <w:rPr>
          <w:bCs/>
          <w:szCs w:val="26"/>
          <w:lang w:val="pt-BR"/>
        </w:rPr>
        <w:t xml:space="preserve"> Biết sử dụng phần mềm </w:t>
      </w:r>
      <w:r w:rsidR="00A605AC" w:rsidRPr="008F41C6">
        <w:rPr>
          <w:szCs w:val="26"/>
        </w:rPr>
        <w:t xml:space="preserve">Adobe </w:t>
      </w:r>
      <w:r w:rsidR="00F2354A">
        <w:rPr>
          <w:szCs w:val="26"/>
          <w:lang w:val="vi-VN"/>
        </w:rPr>
        <w:t>After Effect</w:t>
      </w:r>
      <w:r w:rsidR="00A605AC" w:rsidRPr="008F41C6">
        <w:rPr>
          <w:bCs/>
          <w:szCs w:val="26"/>
          <w:lang w:val="pt-BR"/>
        </w:rPr>
        <w:t>.</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Năng lực tự chủ và trách nhiệm:</w:t>
      </w:r>
    </w:p>
    <w:p w:rsidR="00A605AC" w:rsidRPr="008F41C6" w:rsidRDefault="00A605AC" w:rsidP="00A605AC">
      <w:pPr>
        <w:tabs>
          <w:tab w:val="left" w:pos="567"/>
        </w:tabs>
        <w:spacing w:before="50" w:after="50"/>
        <w:ind w:firstLine="284"/>
        <w:outlineLvl w:val="0"/>
        <w:rPr>
          <w:bCs/>
          <w:szCs w:val="26"/>
          <w:lang w:val="pt-BR"/>
        </w:rPr>
      </w:pPr>
      <w:r w:rsidRPr="008F41C6">
        <w:rPr>
          <w:bCs/>
          <w:szCs w:val="26"/>
          <w:lang w:val="pt-BR"/>
        </w:rPr>
        <w:t>+ Đánh giá được tầm quan trong của các bước trong biên tập phim để lưu ý trong quá trình sử dụng phần mềm để biên tập.</w:t>
      </w:r>
    </w:p>
    <w:p w:rsidR="00A605AC" w:rsidRPr="008F41C6" w:rsidRDefault="00A605AC" w:rsidP="00A605AC">
      <w:pPr>
        <w:spacing w:before="50" w:after="50"/>
        <w:outlineLvl w:val="0"/>
        <w:rPr>
          <w:szCs w:val="26"/>
          <w:lang w:val="pt-BR"/>
        </w:rPr>
      </w:pPr>
      <w:r w:rsidRPr="008F41C6">
        <w:rPr>
          <w:b/>
          <w:bCs/>
          <w:szCs w:val="26"/>
          <w:lang w:val="pt-BR"/>
        </w:rPr>
        <w:t>III. Nội dung môn học:</w:t>
      </w:r>
    </w:p>
    <w:p w:rsidR="00A605AC" w:rsidRPr="008F41C6" w:rsidRDefault="00A605AC" w:rsidP="00A605AC">
      <w:pPr>
        <w:numPr>
          <w:ilvl w:val="0"/>
          <w:numId w:val="14"/>
        </w:numPr>
        <w:spacing w:before="50" w:after="50"/>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05AC" w:rsidRPr="00453918" w:rsidTr="0049550D">
        <w:trPr>
          <w:trHeight w:val="454"/>
          <w:tblHeader/>
        </w:trPr>
        <w:tc>
          <w:tcPr>
            <w:tcW w:w="621" w:type="dxa"/>
            <w:vMerge w:val="restart"/>
            <w:shd w:val="clear" w:color="auto" w:fill="auto"/>
            <w:vAlign w:val="center"/>
          </w:tcPr>
          <w:p w:rsidR="00A605AC" w:rsidRPr="00453918" w:rsidRDefault="00A605AC" w:rsidP="0049550D">
            <w:pPr>
              <w:spacing w:before="50" w:after="50"/>
              <w:jc w:val="center"/>
              <w:outlineLvl w:val="0"/>
              <w:rPr>
                <w:b/>
                <w:szCs w:val="26"/>
              </w:rPr>
            </w:pPr>
            <w:r w:rsidRPr="00453918">
              <w:rPr>
                <w:b/>
                <w:szCs w:val="26"/>
              </w:rPr>
              <w:t>Số TT</w:t>
            </w:r>
          </w:p>
        </w:tc>
        <w:tc>
          <w:tcPr>
            <w:tcW w:w="3691" w:type="dxa"/>
            <w:vMerge w:val="restart"/>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Tên các bài trong môn học</w:t>
            </w:r>
          </w:p>
        </w:tc>
        <w:tc>
          <w:tcPr>
            <w:tcW w:w="5288" w:type="dxa"/>
            <w:gridSpan w:val="4"/>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Thời gian (giờ)</w:t>
            </w:r>
          </w:p>
        </w:tc>
      </w:tr>
      <w:tr w:rsidR="00A605AC" w:rsidRPr="00453918" w:rsidTr="0049550D">
        <w:trPr>
          <w:trHeight w:val="1030"/>
          <w:tblHeader/>
        </w:trPr>
        <w:tc>
          <w:tcPr>
            <w:tcW w:w="621" w:type="dxa"/>
            <w:vMerge/>
            <w:shd w:val="clear" w:color="auto" w:fill="auto"/>
          </w:tcPr>
          <w:p w:rsidR="00A605AC" w:rsidRPr="00453918" w:rsidRDefault="00A605AC" w:rsidP="0049550D">
            <w:pPr>
              <w:spacing w:before="50" w:after="50"/>
              <w:jc w:val="center"/>
              <w:outlineLvl w:val="0"/>
              <w:rPr>
                <w:b/>
                <w:szCs w:val="26"/>
              </w:rPr>
            </w:pPr>
          </w:p>
        </w:tc>
        <w:tc>
          <w:tcPr>
            <w:tcW w:w="3691" w:type="dxa"/>
            <w:vMerge/>
            <w:shd w:val="clear" w:color="auto" w:fill="auto"/>
            <w:vAlign w:val="center"/>
          </w:tcPr>
          <w:p w:rsidR="00A605AC" w:rsidRPr="00453918" w:rsidRDefault="00A605AC" w:rsidP="0049550D">
            <w:pPr>
              <w:spacing w:before="50" w:after="50"/>
              <w:jc w:val="center"/>
              <w:outlineLvl w:val="0"/>
              <w:rPr>
                <w:b/>
                <w:szCs w:val="26"/>
              </w:rPr>
            </w:pPr>
          </w:p>
        </w:tc>
        <w:tc>
          <w:tcPr>
            <w:tcW w:w="918"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Tổng</w:t>
            </w:r>
          </w:p>
          <w:p w:rsidR="00A605AC" w:rsidRPr="00453918" w:rsidRDefault="00A605AC" w:rsidP="0049550D">
            <w:pPr>
              <w:spacing w:before="50" w:after="50"/>
              <w:jc w:val="center"/>
              <w:outlineLvl w:val="0"/>
              <w:rPr>
                <w:b/>
                <w:szCs w:val="26"/>
              </w:rPr>
            </w:pPr>
            <w:r w:rsidRPr="00453918">
              <w:rPr>
                <w:b/>
                <w:szCs w:val="26"/>
              </w:rPr>
              <w:t>số</w:t>
            </w:r>
          </w:p>
        </w:tc>
        <w:tc>
          <w:tcPr>
            <w:tcW w:w="979"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Lý thuyết</w:t>
            </w:r>
          </w:p>
        </w:tc>
        <w:tc>
          <w:tcPr>
            <w:tcW w:w="2376"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Kiểm</w:t>
            </w:r>
          </w:p>
          <w:p w:rsidR="00A605AC" w:rsidRPr="00453918" w:rsidRDefault="00A605AC" w:rsidP="0049550D">
            <w:pPr>
              <w:spacing w:before="50" w:after="50"/>
              <w:jc w:val="center"/>
              <w:outlineLvl w:val="0"/>
              <w:rPr>
                <w:b/>
                <w:szCs w:val="26"/>
              </w:rPr>
            </w:pPr>
            <w:r w:rsidRPr="00453918">
              <w:rPr>
                <w:b/>
                <w:szCs w:val="26"/>
              </w:rPr>
              <w:t>tra</w:t>
            </w:r>
          </w:p>
        </w:tc>
      </w:tr>
      <w:tr w:rsidR="00A605AC" w:rsidRPr="00453918" w:rsidTr="0049550D">
        <w:trPr>
          <w:trHeight w:val="737"/>
        </w:trPr>
        <w:tc>
          <w:tcPr>
            <w:tcW w:w="621" w:type="dxa"/>
            <w:shd w:val="clear" w:color="auto" w:fill="auto"/>
          </w:tcPr>
          <w:p w:rsidR="00A605AC" w:rsidRPr="00453918" w:rsidRDefault="00A605AC" w:rsidP="0049550D">
            <w:pPr>
              <w:spacing w:before="50" w:after="50"/>
              <w:outlineLvl w:val="0"/>
              <w:rPr>
                <w:b/>
                <w:szCs w:val="26"/>
              </w:rPr>
            </w:pPr>
            <w:r w:rsidRPr="00453918">
              <w:rPr>
                <w:b/>
                <w:szCs w:val="26"/>
              </w:rPr>
              <w:t>1</w:t>
            </w:r>
          </w:p>
        </w:tc>
        <w:tc>
          <w:tcPr>
            <w:tcW w:w="3691" w:type="dxa"/>
            <w:shd w:val="clear" w:color="auto" w:fill="auto"/>
          </w:tcPr>
          <w:p w:rsidR="00BE28DD" w:rsidRPr="00F2354A" w:rsidRDefault="00BE28DD" w:rsidP="00BE28DD">
            <w:pPr>
              <w:spacing w:beforeLines="40" w:before="96" w:afterLines="40" w:after="96"/>
              <w:rPr>
                <w:lang w:val="vi-VN"/>
              </w:rPr>
            </w:pPr>
            <w:r>
              <w:rPr>
                <w:i/>
                <w:lang w:val="vi-VN"/>
              </w:rPr>
              <w:t>Chương 1</w:t>
            </w:r>
            <w:r w:rsidRPr="00727604">
              <w:rPr>
                <w:i/>
              </w:rPr>
              <w:t>:</w:t>
            </w:r>
            <w:r w:rsidRPr="00727604">
              <w:t xml:space="preserve"> </w:t>
            </w:r>
            <w:r w:rsidR="00F2354A">
              <w:rPr>
                <w:b/>
                <w:bCs/>
                <w:lang w:val="vi-VN"/>
              </w:rPr>
              <w:t>Kiến thức cơ bản về phim</w:t>
            </w:r>
          </w:p>
          <w:p w:rsidR="00A605AC" w:rsidRPr="00453918" w:rsidRDefault="00A605AC" w:rsidP="0049550D">
            <w:pPr>
              <w:spacing w:before="50" w:after="50"/>
              <w:outlineLvl w:val="0"/>
              <w:rPr>
                <w:szCs w:val="26"/>
              </w:rPr>
            </w:pPr>
          </w:p>
        </w:tc>
        <w:tc>
          <w:tcPr>
            <w:tcW w:w="918" w:type="dxa"/>
            <w:shd w:val="clear" w:color="auto" w:fill="auto"/>
          </w:tcPr>
          <w:p w:rsidR="00A605AC" w:rsidRPr="00453918" w:rsidRDefault="00A605AC" w:rsidP="0049550D">
            <w:pPr>
              <w:spacing w:before="50" w:after="50"/>
              <w:jc w:val="center"/>
              <w:outlineLvl w:val="0"/>
              <w:rPr>
                <w:b/>
                <w:szCs w:val="26"/>
              </w:rPr>
            </w:pPr>
            <w:r w:rsidRPr="00453918">
              <w:rPr>
                <w:b/>
                <w:szCs w:val="26"/>
              </w:rPr>
              <w:t>2</w:t>
            </w:r>
          </w:p>
        </w:tc>
        <w:tc>
          <w:tcPr>
            <w:tcW w:w="979" w:type="dxa"/>
            <w:shd w:val="clear" w:color="auto" w:fill="auto"/>
          </w:tcPr>
          <w:p w:rsidR="00A605AC" w:rsidRPr="00453918" w:rsidRDefault="00A605AC" w:rsidP="0049550D">
            <w:pPr>
              <w:spacing w:before="50" w:after="50"/>
              <w:jc w:val="center"/>
              <w:outlineLvl w:val="0"/>
              <w:rPr>
                <w:b/>
                <w:szCs w:val="26"/>
              </w:rPr>
            </w:pPr>
            <w:r w:rsidRPr="00453918">
              <w:rPr>
                <w:b/>
                <w:szCs w:val="26"/>
              </w:rPr>
              <w:t>2</w:t>
            </w:r>
          </w:p>
        </w:tc>
        <w:tc>
          <w:tcPr>
            <w:tcW w:w="2376" w:type="dxa"/>
            <w:shd w:val="clear" w:color="auto" w:fill="auto"/>
          </w:tcPr>
          <w:p w:rsidR="00A605AC" w:rsidRPr="00453918" w:rsidRDefault="00A605AC" w:rsidP="0049550D">
            <w:pPr>
              <w:spacing w:before="50" w:after="50"/>
              <w:jc w:val="center"/>
              <w:outlineLvl w:val="0"/>
              <w:rPr>
                <w:b/>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40"/>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F2354A" w:rsidRPr="0063450D" w:rsidRDefault="00F2354A" w:rsidP="00F2354A">
            <w:pPr>
              <w:pStyle w:val="Demuc2"/>
              <w:ind w:left="547" w:hanging="283"/>
              <w:rPr>
                <w:szCs w:val="24"/>
              </w:rPr>
            </w:pPr>
            <w:r w:rsidRPr="0063450D">
              <w:rPr>
                <w:szCs w:val="24"/>
                <w:lang w:val="pt-BR"/>
              </w:rPr>
              <w:t xml:space="preserve">1.1. </w:t>
            </w:r>
            <w:r w:rsidRPr="0063450D">
              <w:rPr>
                <w:szCs w:val="24"/>
              </w:rPr>
              <w:t>Các khái niệm trong phim</w:t>
            </w:r>
          </w:p>
          <w:p w:rsidR="00F2354A" w:rsidRPr="0063450D" w:rsidRDefault="00F2354A" w:rsidP="00F2354A">
            <w:pPr>
              <w:pStyle w:val="Demuc3"/>
              <w:ind w:left="547" w:hanging="283"/>
              <w:rPr>
                <w:i w:val="0"/>
                <w:szCs w:val="24"/>
              </w:rPr>
            </w:pPr>
            <w:r w:rsidRPr="0063450D">
              <w:rPr>
                <w:szCs w:val="24"/>
              </w:rPr>
              <w:t>1.1.1. Các thể loại bản phim</w:t>
            </w:r>
          </w:p>
          <w:p w:rsidR="00F2354A" w:rsidRPr="0063450D" w:rsidRDefault="00F2354A" w:rsidP="00F2354A">
            <w:pPr>
              <w:pStyle w:val="Demuc3"/>
              <w:ind w:left="547" w:hanging="283"/>
              <w:rPr>
                <w:i w:val="0"/>
                <w:szCs w:val="24"/>
              </w:rPr>
            </w:pPr>
            <w:r w:rsidRPr="0063450D">
              <w:rPr>
                <w:szCs w:val="24"/>
              </w:rPr>
              <w:t>1.1.2. Các định dạng phim</w:t>
            </w:r>
          </w:p>
          <w:p w:rsidR="00F2354A" w:rsidRPr="0063450D" w:rsidRDefault="00F2354A" w:rsidP="00F2354A">
            <w:pPr>
              <w:pStyle w:val="Demuc3"/>
              <w:ind w:left="547" w:hanging="283"/>
              <w:rPr>
                <w:i w:val="0"/>
                <w:szCs w:val="24"/>
              </w:rPr>
            </w:pPr>
            <w:r w:rsidRPr="0063450D">
              <w:rPr>
                <w:szCs w:val="24"/>
              </w:rPr>
              <w:t>1.1.3. Tìm hiểu về HD</w:t>
            </w:r>
          </w:p>
          <w:p w:rsidR="00A605AC" w:rsidRPr="00F2354A" w:rsidRDefault="00A605AC" w:rsidP="00F2354A">
            <w:pPr>
              <w:spacing w:before="50" w:after="50"/>
              <w:ind w:left="547" w:hanging="283"/>
              <w:outlineLvl w:val="0"/>
              <w:rPr>
                <w:b/>
                <w:szCs w:val="26"/>
              </w:rPr>
            </w:pPr>
          </w:p>
        </w:tc>
        <w:tc>
          <w:tcPr>
            <w:tcW w:w="918"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979"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323"/>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F2354A" w:rsidRPr="0063450D" w:rsidRDefault="00F2354A" w:rsidP="00F2354A">
            <w:pPr>
              <w:pStyle w:val="Demuc2"/>
              <w:ind w:left="547" w:hanging="283"/>
              <w:rPr>
                <w:szCs w:val="24"/>
              </w:rPr>
            </w:pPr>
            <w:r w:rsidRPr="0063450D">
              <w:rPr>
                <w:szCs w:val="24"/>
              </w:rPr>
              <w:t>1.2. Các khái niệm về Audio</w:t>
            </w:r>
          </w:p>
          <w:p w:rsidR="00F2354A" w:rsidRPr="0063450D" w:rsidRDefault="00F2354A" w:rsidP="00F2354A">
            <w:pPr>
              <w:pStyle w:val="Demuc3"/>
              <w:ind w:left="547" w:hanging="283"/>
              <w:rPr>
                <w:szCs w:val="24"/>
              </w:rPr>
            </w:pPr>
            <w:r w:rsidRPr="0063450D">
              <w:rPr>
                <w:szCs w:val="24"/>
              </w:rPr>
              <w:t>1.2.1. Sample Rate</w:t>
            </w:r>
          </w:p>
          <w:p w:rsidR="00F2354A" w:rsidRPr="0063450D" w:rsidRDefault="00F2354A" w:rsidP="00F2354A">
            <w:pPr>
              <w:pStyle w:val="Demuc3"/>
              <w:ind w:left="547" w:hanging="283"/>
              <w:rPr>
                <w:szCs w:val="24"/>
              </w:rPr>
            </w:pPr>
            <w:r w:rsidRPr="0063450D">
              <w:rPr>
                <w:szCs w:val="24"/>
              </w:rPr>
              <w:t>1.2.2. Sample Size</w:t>
            </w:r>
          </w:p>
          <w:p w:rsidR="00F2354A" w:rsidRPr="0063450D" w:rsidRDefault="00F2354A" w:rsidP="00F2354A">
            <w:pPr>
              <w:pStyle w:val="Demuc3"/>
              <w:ind w:left="547" w:hanging="283"/>
              <w:rPr>
                <w:i w:val="0"/>
                <w:szCs w:val="24"/>
              </w:rPr>
            </w:pPr>
            <w:r w:rsidRPr="0063450D">
              <w:rPr>
                <w:szCs w:val="24"/>
              </w:rPr>
              <w:t>1.2.3.Âm thanh Lossness</w:t>
            </w:r>
          </w:p>
          <w:p w:rsidR="00A605AC" w:rsidRPr="004624A3" w:rsidRDefault="00A605AC" w:rsidP="00F2354A">
            <w:pPr>
              <w:spacing w:before="50" w:after="50"/>
              <w:ind w:left="547" w:hanging="283"/>
              <w:outlineLvl w:val="0"/>
              <w:rPr>
                <w:szCs w:val="26"/>
                <w:lang w:val="vi-VN"/>
              </w:rPr>
            </w:pPr>
          </w:p>
        </w:tc>
        <w:tc>
          <w:tcPr>
            <w:tcW w:w="918"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979"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323"/>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A605AC" w:rsidRPr="00453918" w:rsidRDefault="00A605AC" w:rsidP="0049550D">
            <w:pPr>
              <w:spacing w:before="50" w:after="50"/>
              <w:outlineLvl w:val="0"/>
              <w:rPr>
                <w:b/>
                <w:szCs w:val="26"/>
              </w:rPr>
            </w:pPr>
          </w:p>
        </w:tc>
        <w:tc>
          <w:tcPr>
            <w:tcW w:w="918" w:type="dxa"/>
            <w:shd w:val="clear" w:color="auto" w:fill="auto"/>
          </w:tcPr>
          <w:p w:rsidR="00A605AC" w:rsidRPr="00453918" w:rsidRDefault="00A605AC" w:rsidP="0049550D">
            <w:pPr>
              <w:spacing w:before="50" w:after="50"/>
              <w:jc w:val="center"/>
              <w:outlineLvl w:val="0"/>
              <w:rPr>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54"/>
        </w:trPr>
        <w:tc>
          <w:tcPr>
            <w:tcW w:w="621" w:type="dxa"/>
            <w:shd w:val="clear" w:color="auto" w:fill="auto"/>
          </w:tcPr>
          <w:p w:rsidR="00A605AC" w:rsidRPr="00453918" w:rsidRDefault="00A605AC" w:rsidP="0049550D">
            <w:pPr>
              <w:spacing w:before="50" w:after="50"/>
              <w:outlineLvl w:val="0"/>
              <w:rPr>
                <w:b/>
                <w:szCs w:val="26"/>
              </w:rPr>
            </w:pPr>
            <w:r w:rsidRPr="00453918">
              <w:rPr>
                <w:b/>
                <w:szCs w:val="26"/>
              </w:rPr>
              <w:t>2</w:t>
            </w:r>
          </w:p>
        </w:tc>
        <w:tc>
          <w:tcPr>
            <w:tcW w:w="3691" w:type="dxa"/>
            <w:shd w:val="clear" w:color="auto" w:fill="auto"/>
          </w:tcPr>
          <w:p w:rsidR="00A605AC" w:rsidRPr="00F279A4" w:rsidRDefault="008C1721" w:rsidP="00F279A4">
            <w:pPr>
              <w:spacing w:before="50" w:after="50"/>
              <w:outlineLvl w:val="0"/>
              <w:rPr>
                <w:b/>
                <w:szCs w:val="26"/>
              </w:rPr>
            </w:pPr>
            <w:r>
              <w:rPr>
                <w:i/>
                <w:lang w:val="vi-VN"/>
              </w:rPr>
              <w:t xml:space="preserve">Chương 2: </w:t>
            </w:r>
            <w:r w:rsidRPr="00727604">
              <w:rPr>
                <w:i/>
              </w:rPr>
              <w:t xml:space="preserve">: </w:t>
            </w:r>
            <w:r w:rsidR="00F279A4">
              <w:rPr>
                <w:b/>
                <w:bCs/>
                <w:i/>
                <w:lang w:val="vi-VN"/>
              </w:rPr>
              <w:t>Xử lý phim với Adobe After Effect</w:t>
            </w:r>
          </w:p>
        </w:tc>
        <w:tc>
          <w:tcPr>
            <w:tcW w:w="918" w:type="dxa"/>
            <w:shd w:val="clear" w:color="auto" w:fill="auto"/>
          </w:tcPr>
          <w:p w:rsidR="00A605AC" w:rsidRPr="00453918" w:rsidRDefault="00A605AC" w:rsidP="0049550D">
            <w:pPr>
              <w:spacing w:before="50" w:after="50"/>
              <w:jc w:val="center"/>
              <w:outlineLvl w:val="0"/>
              <w:rPr>
                <w:b/>
                <w:szCs w:val="26"/>
              </w:rPr>
            </w:pPr>
          </w:p>
        </w:tc>
        <w:tc>
          <w:tcPr>
            <w:tcW w:w="979" w:type="dxa"/>
            <w:shd w:val="clear" w:color="auto" w:fill="auto"/>
          </w:tcPr>
          <w:p w:rsidR="00A605AC" w:rsidRPr="00453918" w:rsidRDefault="00A605AC" w:rsidP="0049550D">
            <w:pPr>
              <w:spacing w:before="50" w:after="50"/>
              <w:jc w:val="center"/>
              <w:outlineLvl w:val="0"/>
              <w:rPr>
                <w:b/>
                <w:szCs w:val="26"/>
                <w:lang w:val="vi-VN"/>
              </w:rPr>
            </w:pPr>
          </w:p>
        </w:tc>
        <w:tc>
          <w:tcPr>
            <w:tcW w:w="2376" w:type="dxa"/>
            <w:shd w:val="clear" w:color="auto" w:fill="auto"/>
          </w:tcPr>
          <w:p w:rsidR="00A605AC" w:rsidRPr="00453918" w:rsidRDefault="00A605AC" w:rsidP="0049550D">
            <w:pPr>
              <w:spacing w:before="50" w:after="50"/>
              <w:jc w:val="center"/>
              <w:outlineLvl w:val="0"/>
              <w:rPr>
                <w:b/>
                <w:szCs w:val="26"/>
                <w:lang w:val="vi-VN"/>
              </w:rPr>
            </w:pPr>
          </w:p>
        </w:tc>
        <w:tc>
          <w:tcPr>
            <w:tcW w:w="1015" w:type="dxa"/>
            <w:shd w:val="clear" w:color="auto" w:fill="auto"/>
          </w:tcPr>
          <w:p w:rsidR="00A605AC" w:rsidRPr="00453918" w:rsidRDefault="00A605AC" w:rsidP="0049550D">
            <w:pPr>
              <w:spacing w:before="50" w:after="50"/>
              <w:jc w:val="center"/>
              <w:outlineLvl w:val="0"/>
              <w:rPr>
                <w:b/>
                <w:szCs w:val="26"/>
              </w:rPr>
            </w:pPr>
          </w:p>
        </w:tc>
      </w:tr>
      <w:tr w:rsidR="00A605AC" w:rsidRPr="00F2354A" w:rsidTr="0049550D">
        <w:trPr>
          <w:trHeight w:val="454"/>
        </w:trPr>
        <w:tc>
          <w:tcPr>
            <w:tcW w:w="621" w:type="dxa"/>
            <w:shd w:val="clear" w:color="auto" w:fill="auto"/>
          </w:tcPr>
          <w:p w:rsidR="00A605AC" w:rsidRPr="00324DB9" w:rsidRDefault="00A605AC" w:rsidP="0049550D">
            <w:pPr>
              <w:spacing w:before="50" w:after="50"/>
              <w:outlineLvl w:val="0"/>
              <w:rPr>
                <w:szCs w:val="26"/>
                <w:lang w:val="vi-VN"/>
              </w:rPr>
            </w:pPr>
          </w:p>
        </w:tc>
        <w:tc>
          <w:tcPr>
            <w:tcW w:w="3691" w:type="dxa"/>
            <w:shd w:val="clear" w:color="auto" w:fill="auto"/>
          </w:tcPr>
          <w:p w:rsidR="00324DB9" w:rsidRDefault="00F279A4" w:rsidP="00324DB9">
            <w:pPr>
              <w:spacing w:beforeLines="40" w:before="96" w:afterLines="40" w:after="96"/>
              <w:rPr>
                <w:lang w:val="vi-VN"/>
              </w:rPr>
            </w:pPr>
            <w:r>
              <w:rPr>
                <w:lang w:val="vi-VN"/>
              </w:rPr>
              <w:t>2,1</w:t>
            </w:r>
            <w:r w:rsidR="00324DB9">
              <w:rPr>
                <w:lang w:val="vi-VN"/>
              </w:rPr>
              <w:t xml:space="preserve">. Giới thiệu tổng quan và giao diện Adobe </w:t>
            </w:r>
            <w:r>
              <w:rPr>
                <w:lang w:val="vi-VN"/>
              </w:rPr>
              <w:t>After Effect</w:t>
            </w:r>
            <w:r w:rsidR="00324DB9">
              <w:rPr>
                <w:lang w:val="vi-VN"/>
              </w:rPr>
              <w:t>.</w:t>
            </w:r>
          </w:p>
          <w:p w:rsidR="00324DB9" w:rsidRDefault="00F279A4" w:rsidP="00324DB9">
            <w:pPr>
              <w:spacing w:beforeLines="40" w:before="96" w:afterLines="40" w:after="96"/>
              <w:rPr>
                <w:lang w:val="vi-VN"/>
              </w:rPr>
            </w:pPr>
            <w:r>
              <w:rPr>
                <w:lang w:val="vi-VN"/>
              </w:rPr>
              <w:t>2</w:t>
            </w:r>
            <w:r w:rsidR="00324DB9">
              <w:rPr>
                <w:lang w:val="vi-VN"/>
              </w:rPr>
              <w:t>.</w:t>
            </w:r>
            <w:r w:rsidR="00F8332A">
              <w:rPr>
                <w:lang w:val="vi-VN"/>
              </w:rPr>
              <w:t>1.1.</w:t>
            </w:r>
            <w:r w:rsidR="00324DB9">
              <w:rPr>
                <w:lang w:val="vi-VN"/>
              </w:rPr>
              <w:t xml:space="preserve"> Giới thiệu tổng quan</w:t>
            </w:r>
          </w:p>
          <w:p w:rsidR="00324DB9" w:rsidRDefault="00F279A4" w:rsidP="00324DB9">
            <w:pPr>
              <w:spacing w:beforeLines="40" w:before="96" w:afterLines="40" w:after="96"/>
              <w:rPr>
                <w:lang w:val="vi-VN"/>
              </w:rPr>
            </w:pPr>
            <w:r>
              <w:rPr>
                <w:lang w:val="vi-VN"/>
              </w:rPr>
              <w:t>2,</w:t>
            </w:r>
            <w:r w:rsidR="00F8332A">
              <w:rPr>
                <w:lang w:val="vi-VN"/>
              </w:rPr>
              <w:t>1.2</w:t>
            </w:r>
            <w:r w:rsidR="00324DB9">
              <w:rPr>
                <w:lang w:val="vi-VN"/>
              </w:rPr>
              <w:t>. Giao diện Adobe Premiere</w:t>
            </w:r>
          </w:p>
          <w:p w:rsidR="00324DB9" w:rsidRDefault="00F8332A" w:rsidP="00324DB9">
            <w:pPr>
              <w:spacing w:beforeLines="40" w:before="96" w:afterLines="40" w:after="96"/>
              <w:rPr>
                <w:lang w:val="vi-VN"/>
              </w:rPr>
            </w:pPr>
            <w:r>
              <w:rPr>
                <w:lang w:val="vi-VN"/>
              </w:rPr>
              <w:t>2.1</w:t>
            </w:r>
            <w:r w:rsidR="00324DB9">
              <w:rPr>
                <w:lang w:val="vi-VN"/>
              </w:rPr>
              <w:t>.</w:t>
            </w:r>
            <w:r>
              <w:rPr>
                <w:lang w:val="vi-VN"/>
              </w:rPr>
              <w:t>3.</w:t>
            </w:r>
            <w:r w:rsidR="00324DB9">
              <w:rPr>
                <w:lang w:val="vi-VN"/>
              </w:rPr>
              <w:t xml:space="preserve"> Môi trường làm việc với Adobe Premiere</w:t>
            </w:r>
          </w:p>
          <w:p w:rsidR="00A605AC" w:rsidRPr="00324DB9" w:rsidRDefault="00A605AC" w:rsidP="0049550D">
            <w:pPr>
              <w:spacing w:before="50" w:after="50"/>
              <w:outlineLvl w:val="0"/>
              <w:rPr>
                <w:szCs w:val="26"/>
                <w:lang w:val="vi-VN"/>
              </w:rPr>
            </w:pPr>
          </w:p>
        </w:tc>
        <w:tc>
          <w:tcPr>
            <w:tcW w:w="918" w:type="dxa"/>
            <w:shd w:val="clear" w:color="auto" w:fill="auto"/>
          </w:tcPr>
          <w:p w:rsidR="00A605AC" w:rsidRPr="00324DB9" w:rsidRDefault="00A605AC" w:rsidP="0049550D">
            <w:pPr>
              <w:spacing w:before="50" w:after="50"/>
              <w:jc w:val="center"/>
              <w:outlineLvl w:val="0"/>
              <w:rPr>
                <w:color w:val="FF0000"/>
                <w:szCs w:val="26"/>
                <w:lang w:val="vi-VN"/>
              </w:rPr>
            </w:pPr>
          </w:p>
        </w:tc>
        <w:tc>
          <w:tcPr>
            <w:tcW w:w="979" w:type="dxa"/>
            <w:shd w:val="clear" w:color="auto" w:fill="auto"/>
          </w:tcPr>
          <w:p w:rsidR="00A605AC" w:rsidRPr="00324DB9" w:rsidRDefault="00A605AC" w:rsidP="0049550D">
            <w:pPr>
              <w:spacing w:before="50" w:after="50"/>
              <w:jc w:val="center"/>
              <w:outlineLvl w:val="0"/>
              <w:rPr>
                <w:color w:val="FF0000"/>
                <w:szCs w:val="26"/>
                <w:lang w:val="vi-VN"/>
              </w:rPr>
            </w:pPr>
          </w:p>
        </w:tc>
        <w:tc>
          <w:tcPr>
            <w:tcW w:w="2376" w:type="dxa"/>
            <w:shd w:val="clear" w:color="auto" w:fill="auto"/>
          </w:tcPr>
          <w:p w:rsidR="00A605AC" w:rsidRPr="00324DB9" w:rsidRDefault="00A605AC" w:rsidP="0049550D">
            <w:pPr>
              <w:spacing w:before="50" w:after="50"/>
              <w:jc w:val="center"/>
              <w:outlineLvl w:val="0"/>
              <w:rPr>
                <w:szCs w:val="26"/>
                <w:lang w:val="vi-VN"/>
              </w:rPr>
            </w:pPr>
          </w:p>
        </w:tc>
        <w:tc>
          <w:tcPr>
            <w:tcW w:w="1015" w:type="dxa"/>
            <w:shd w:val="clear" w:color="auto" w:fill="auto"/>
          </w:tcPr>
          <w:p w:rsidR="00A605AC" w:rsidRPr="00324DB9" w:rsidRDefault="00A605AC" w:rsidP="0049550D">
            <w:pPr>
              <w:spacing w:before="50" w:after="50"/>
              <w:jc w:val="center"/>
              <w:outlineLvl w:val="0"/>
              <w:rPr>
                <w:szCs w:val="26"/>
                <w:lang w:val="vi-VN"/>
              </w:rPr>
            </w:pPr>
          </w:p>
        </w:tc>
      </w:tr>
      <w:tr w:rsidR="00A605AC" w:rsidRPr="00453918" w:rsidTr="0049550D">
        <w:trPr>
          <w:trHeight w:val="454"/>
        </w:trPr>
        <w:tc>
          <w:tcPr>
            <w:tcW w:w="621" w:type="dxa"/>
            <w:shd w:val="clear" w:color="auto" w:fill="auto"/>
          </w:tcPr>
          <w:p w:rsidR="00A605AC" w:rsidRPr="00324DB9" w:rsidRDefault="00A605AC" w:rsidP="0049550D">
            <w:pPr>
              <w:spacing w:before="50" w:after="50"/>
              <w:outlineLvl w:val="0"/>
              <w:rPr>
                <w:szCs w:val="26"/>
                <w:lang w:val="vi-VN"/>
              </w:rPr>
            </w:pPr>
          </w:p>
        </w:tc>
        <w:tc>
          <w:tcPr>
            <w:tcW w:w="3691" w:type="dxa"/>
            <w:shd w:val="clear" w:color="auto" w:fill="auto"/>
          </w:tcPr>
          <w:p w:rsidR="00324DB9" w:rsidRDefault="00F279A4" w:rsidP="00324DB9">
            <w:pPr>
              <w:spacing w:beforeLines="40" w:before="96" w:afterLines="40" w:after="96"/>
              <w:rPr>
                <w:lang w:val="vi-VN"/>
              </w:rPr>
            </w:pPr>
            <w:r>
              <w:rPr>
                <w:lang w:val="vi-VN"/>
              </w:rPr>
              <w:t>2,2</w:t>
            </w:r>
            <w:r w:rsidR="00324DB9">
              <w:rPr>
                <w:lang w:val="vi-VN"/>
              </w:rPr>
              <w:t xml:space="preserve">. </w:t>
            </w:r>
            <w:r w:rsidR="00F8332A">
              <w:rPr>
                <w:lang w:val="vi-VN"/>
              </w:rPr>
              <w:t>Sử dụng công cụ và hiệu ứng</w:t>
            </w:r>
          </w:p>
          <w:p w:rsidR="00324DB9" w:rsidRDefault="00F8332A" w:rsidP="00324DB9">
            <w:pPr>
              <w:spacing w:beforeLines="40" w:before="96" w:afterLines="40" w:after="96"/>
              <w:rPr>
                <w:lang w:val="vi-VN"/>
              </w:rPr>
            </w:pPr>
            <w:r>
              <w:rPr>
                <w:lang w:val="vi-VN"/>
              </w:rPr>
              <w:t>2.2</w:t>
            </w:r>
            <w:r w:rsidR="00324DB9">
              <w:rPr>
                <w:lang w:val="vi-VN"/>
              </w:rPr>
              <w:t>.1. Công cụ</w:t>
            </w:r>
            <w:r>
              <w:rPr>
                <w:lang w:val="vi-VN"/>
              </w:rPr>
              <w:t xml:space="preserve"> xử lý trên After Effect.</w:t>
            </w:r>
            <w:r w:rsidR="00324DB9">
              <w:rPr>
                <w:lang w:val="vi-VN"/>
              </w:rPr>
              <w:t xml:space="preserve"> </w:t>
            </w:r>
          </w:p>
          <w:p w:rsidR="00324DB9" w:rsidRDefault="00F8332A" w:rsidP="00324DB9">
            <w:pPr>
              <w:spacing w:beforeLines="40" w:before="96" w:afterLines="40" w:after="96"/>
              <w:rPr>
                <w:lang w:val="vi-VN"/>
              </w:rPr>
            </w:pPr>
            <w:r>
              <w:rPr>
                <w:lang w:val="vi-VN"/>
              </w:rPr>
              <w:t>2.2</w:t>
            </w:r>
            <w:r w:rsidR="00324DB9">
              <w:rPr>
                <w:lang w:val="vi-VN"/>
              </w:rPr>
              <w:t xml:space="preserve">.2. </w:t>
            </w:r>
            <w:r>
              <w:rPr>
                <w:lang w:val="vi-VN"/>
              </w:rPr>
              <w:t>Sử dụng hiệu ứng.</w:t>
            </w:r>
          </w:p>
          <w:p w:rsidR="00A605AC" w:rsidRPr="00324DB9" w:rsidRDefault="00A605AC" w:rsidP="00F8332A">
            <w:pPr>
              <w:spacing w:beforeLines="40" w:before="96" w:afterLines="40" w:after="96"/>
              <w:rPr>
                <w:szCs w:val="26"/>
                <w:lang w:val="vi-VN"/>
              </w:rPr>
            </w:pPr>
          </w:p>
        </w:tc>
        <w:tc>
          <w:tcPr>
            <w:tcW w:w="918" w:type="dxa"/>
            <w:shd w:val="clear" w:color="auto" w:fill="auto"/>
          </w:tcPr>
          <w:p w:rsidR="00A605AC" w:rsidRPr="00453918" w:rsidRDefault="00A605AC" w:rsidP="0049550D">
            <w:pPr>
              <w:spacing w:before="50" w:after="50"/>
              <w:jc w:val="center"/>
              <w:outlineLvl w:val="0"/>
              <w:rPr>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54"/>
        </w:trPr>
        <w:tc>
          <w:tcPr>
            <w:tcW w:w="621" w:type="dxa"/>
            <w:shd w:val="clear" w:color="auto" w:fill="auto"/>
          </w:tcPr>
          <w:p w:rsidR="00A605AC" w:rsidRPr="00453918" w:rsidRDefault="00A605AC" w:rsidP="0049550D">
            <w:pPr>
              <w:spacing w:before="50" w:after="50"/>
              <w:outlineLvl w:val="0"/>
              <w:rPr>
                <w:szCs w:val="26"/>
              </w:rPr>
            </w:pPr>
          </w:p>
        </w:tc>
        <w:tc>
          <w:tcPr>
            <w:tcW w:w="3691" w:type="dxa"/>
            <w:shd w:val="clear" w:color="auto" w:fill="auto"/>
          </w:tcPr>
          <w:p w:rsidR="004624A3" w:rsidRDefault="00F8332A" w:rsidP="004624A3">
            <w:pPr>
              <w:spacing w:beforeLines="40" w:before="96" w:afterLines="40" w:after="96"/>
              <w:rPr>
                <w:lang w:val="vi-VN"/>
              </w:rPr>
            </w:pPr>
            <w:r>
              <w:rPr>
                <w:lang w:val="vi-VN"/>
              </w:rPr>
              <w:t>2.3</w:t>
            </w:r>
            <w:r w:rsidR="004624A3">
              <w:rPr>
                <w:lang w:val="vi-VN"/>
              </w:rPr>
              <w:t>. Sử dụng hình ảnh, âm thanh và kí tự</w:t>
            </w:r>
          </w:p>
          <w:p w:rsidR="004624A3" w:rsidRDefault="00F8332A" w:rsidP="004624A3">
            <w:pPr>
              <w:spacing w:beforeLines="40" w:before="96" w:afterLines="40" w:after="96"/>
              <w:rPr>
                <w:lang w:val="vi-VN"/>
              </w:rPr>
            </w:pPr>
            <w:r>
              <w:rPr>
                <w:lang w:val="vi-VN"/>
              </w:rPr>
              <w:t>2.3.1</w:t>
            </w:r>
            <w:r w:rsidR="004624A3">
              <w:rPr>
                <w:lang w:val="vi-VN"/>
              </w:rPr>
              <w:t>. Sử dụng hình ảnh trong biên tập</w:t>
            </w:r>
          </w:p>
          <w:p w:rsidR="004624A3" w:rsidRDefault="00F8332A" w:rsidP="004624A3">
            <w:pPr>
              <w:spacing w:beforeLines="40" w:before="96" w:afterLines="40" w:after="96"/>
              <w:rPr>
                <w:lang w:val="vi-VN"/>
              </w:rPr>
            </w:pPr>
            <w:r>
              <w:rPr>
                <w:lang w:val="vi-VN"/>
              </w:rPr>
              <w:t>2.3</w:t>
            </w:r>
            <w:r w:rsidR="004624A3">
              <w:rPr>
                <w:lang w:val="vi-VN"/>
              </w:rPr>
              <w:t>.2. Sử dụng âm thanh trong biên tập</w:t>
            </w:r>
          </w:p>
          <w:p w:rsidR="004624A3" w:rsidRDefault="00F8332A" w:rsidP="004624A3">
            <w:pPr>
              <w:spacing w:beforeLines="40" w:before="96" w:afterLines="40" w:after="96"/>
              <w:rPr>
                <w:lang w:val="vi-VN"/>
              </w:rPr>
            </w:pPr>
            <w:r>
              <w:rPr>
                <w:lang w:val="vi-VN"/>
              </w:rPr>
              <w:t>2.3</w:t>
            </w:r>
            <w:r w:rsidR="004624A3">
              <w:rPr>
                <w:lang w:val="vi-VN"/>
              </w:rPr>
              <w:t>.3.  Sử dụng text  trong biên tập</w:t>
            </w:r>
          </w:p>
          <w:p w:rsidR="00A605AC" w:rsidRPr="004624A3" w:rsidRDefault="00A605AC" w:rsidP="0049550D">
            <w:pPr>
              <w:spacing w:before="50" w:after="50"/>
              <w:outlineLvl w:val="0"/>
              <w:rPr>
                <w:szCs w:val="26"/>
                <w:lang w:val="vi-VN"/>
              </w:rPr>
            </w:pPr>
          </w:p>
        </w:tc>
        <w:tc>
          <w:tcPr>
            <w:tcW w:w="918" w:type="dxa"/>
            <w:shd w:val="clear" w:color="auto" w:fill="auto"/>
          </w:tcPr>
          <w:p w:rsidR="00A605AC" w:rsidRPr="00EC5155" w:rsidRDefault="00A605AC" w:rsidP="0049550D">
            <w:pPr>
              <w:spacing w:before="50" w:after="50"/>
              <w:jc w:val="center"/>
              <w:outlineLvl w:val="0"/>
              <w:rPr>
                <w:color w:val="FF0000"/>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4624A3" w:rsidRPr="00453918" w:rsidTr="0049550D">
        <w:trPr>
          <w:trHeight w:val="454"/>
        </w:trPr>
        <w:tc>
          <w:tcPr>
            <w:tcW w:w="621" w:type="dxa"/>
            <w:shd w:val="clear" w:color="auto" w:fill="auto"/>
          </w:tcPr>
          <w:p w:rsidR="004624A3" w:rsidRPr="00453918" w:rsidRDefault="004624A3" w:rsidP="0049550D">
            <w:pPr>
              <w:spacing w:before="50" w:after="50"/>
              <w:outlineLvl w:val="0"/>
              <w:rPr>
                <w:szCs w:val="26"/>
              </w:rPr>
            </w:pPr>
          </w:p>
        </w:tc>
        <w:tc>
          <w:tcPr>
            <w:tcW w:w="3691" w:type="dxa"/>
            <w:shd w:val="clear" w:color="auto" w:fill="auto"/>
          </w:tcPr>
          <w:p w:rsidR="004624A3" w:rsidRDefault="00F8332A" w:rsidP="00F8332A">
            <w:pPr>
              <w:spacing w:beforeLines="40" w:before="96" w:afterLines="40" w:after="96"/>
              <w:rPr>
                <w:lang w:val="vi-VN"/>
              </w:rPr>
            </w:pPr>
            <w:r>
              <w:rPr>
                <w:lang w:val="vi-VN"/>
              </w:rPr>
              <w:t>2</w:t>
            </w:r>
            <w:r w:rsidR="004624A3">
              <w:rPr>
                <w:lang w:val="vi-VN"/>
              </w:rPr>
              <w:t>.</w:t>
            </w:r>
            <w:r>
              <w:rPr>
                <w:lang w:val="vi-VN"/>
              </w:rPr>
              <w:t>4</w:t>
            </w:r>
            <w:r w:rsidR="004624A3">
              <w:rPr>
                <w:lang w:val="vi-VN"/>
              </w:rPr>
              <w:t>. Xuất bản phim.</w:t>
            </w:r>
          </w:p>
        </w:tc>
        <w:tc>
          <w:tcPr>
            <w:tcW w:w="918" w:type="dxa"/>
            <w:shd w:val="clear" w:color="auto" w:fill="auto"/>
          </w:tcPr>
          <w:p w:rsidR="004624A3" w:rsidRPr="00EC5155" w:rsidRDefault="004624A3" w:rsidP="0049550D">
            <w:pPr>
              <w:spacing w:before="50" w:after="50"/>
              <w:jc w:val="center"/>
              <w:outlineLvl w:val="0"/>
              <w:rPr>
                <w:color w:val="FF0000"/>
                <w:szCs w:val="26"/>
              </w:rPr>
            </w:pPr>
          </w:p>
        </w:tc>
        <w:tc>
          <w:tcPr>
            <w:tcW w:w="979" w:type="dxa"/>
            <w:shd w:val="clear" w:color="auto" w:fill="auto"/>
          </w:tcPr>
          <w:p w:rsidR="004624A3" w:rsidRPr="00453918" w:rsidRDefault="004624A3" w:rsidP="0049550D">
            <w:pPr>
              <w:spacing w:before="50" w:after="50"/>
              <w:jc w:val="center"/>
              <w:outlineLvl w:val="0"/>
              <w:rPr>
                <w:szCs w:val="26"/>
              </w:rPr>
            </w:pPr>
          </w:p>
        </w:tc>
        <w:tc>
          <w:tcPr>
            <w:tcW w:w="2376" w:type="dxa"/>
            <w:shd w:val="clear" w:color="auto" w:fill="auto"/>
          </w:tcPr>
          <w:p w:rsidR="004624A3" w:rsidRPr="00453918" w:rsidRDefault="004624A3" w:rsidP="0049550D">
            <w:pPr>
              <w:spacing w:before="50" w:after="50"/>
              <w:jc w:val="center"/>
              <w:outlineLvl w:val="0"/>
              <w:rPr>
                <w:szCs w:val="26"/>
              </w:rPr>
            </w:pPr>
          </w:p>
        </w:tc>
        <w:tc>
          <w:tcPr>
            <w:tcW w:w="1015" w:type="dxa"/>
            <w:shd w:val="clear" w:color="auto" w:fill="auto"/>
          </w:tcPr>
          <w:p w:rsidR="004624A3" w:rsidRPr="00453918" w:rsidRDefault="004624A3" w:rsidP="0049550D">
            <w:pPr>
              <w:spacing w:before="50" w:after="50"/>
              <w:jc w:val="center"/>
              <w:outlineLvl w:val="0"/>
              <w:rPr>
                <w:szCs w:val="26"/>
              </w:rPr>
            </w:pPr>
          </w:p>
        </w:tc>
      </w:tr>
      <w:tr w:rsidR="00F8332A" w:rsidRPr="00570982" w:rsidTr="0049550D">
        <w:trPr>
          <w:trHeight w:val="454"/>
        </w:trPr>
        <w:tc>
          <w:tcPr>
            <w:tcW w:w="621" w:type="dxa"/>
            <w:shd w:val="clear" w:color="auto" w:fill="auto"/>
          </w:tcPr>
          <w:p w:rsidR="00F8332A" w:rsidRPr="00F8332A" w:rsidRDefault="00F8332A" w:rsidP="0049550D">
            <w:pPr>
              <w:spacing w:before="50" w:after="50"/>
              <w:outlineLvl w:val="0"/>
              <w:rPr>
                <w:szCs w:val="26"/>
                <w:lang w:val="vi-VN"/>
              </w:rPr>
            </w:pPr>
            <w:r>
              <w:rPr>
                <w:szCs w:val="26"/>
                <w:lang w:val="vi-VN"/>
              </w:rPr>
              <w:t>3</w:t>
            </w:r>
          </w:p>
        </w:tc>
        <w:tc>
          <w:tcPr>
            <w:tcW w:w="3691" w:type="dxa"/>
            <w:shd w:val="clear" w:color="auto" w:fill="auto"/>
          </w:tcPr>
          <w:p w:rsidR="00F8332A" w:rsidRDefault="00F8332A" w:rsidP="00570982">
            <w:pPr>
              <w:spacing w:beforeLines="40" w:before="96" w:afterLines="40" w:after="96"/>
              <w:rPr>
                <w:lang w:val="vi-VN"/>
              </w:rPr>
            </w:pPr>
            <w:r>
              <w:rPr>
                <w:lang w:val="vi-VN"/>
              </w:rPr>
              <w:t>Chương 3</w:t>
            </w:r>
            <w:r w:rsidRPr="00F8332A">
              <w:rPr>
                <w:b/>
                <w:lang w:val="vi-VN"/>
              </w:rPr>
              <w:t xml:space="preserve">: Kỹ xảo </w:t>
            </w:r>
            <w:r w:rsidR="00570982">
              <w:rPr>
                <w:b/>
                <w:lang w:val="vi-VN"/>
              </w:rPr>
              <w:t>và hiệu ứng</w:t>
            </w:r>
          </w:p>
        </w:tc>
        <w:tc>
          <w:tcPr>
            <w:tcW w:w="918" w:type="dxa"/>
            <w:shd w:val="clear" w:color="auto" w:fill="auto"/>
          </w:tcPr>
          <w:p w:rsidR="00F8332A" w:rsidRPr="00570982" w:rsidRDefault="00F8332A" w:rsidP="0049550D">
            <w:pPr>
              <w:spacing w:before="50" w:after="50"/>
              <w:jc w:val="center"/>
              <w:outlineLvl w:val="0"/>
              <w:rPr>
                <w:color w:val="FF0000"/>
                <w:szCs w:val="26"/>
                <w:lang w:val="vi-VN"/>
              </w:rPr>
            </w:pPr>
          </w:p>
        </w:tc>
        <w:tc>
          <w:tcPr>
            <w:tcW w:w="979" w:type="dxa"/>
            <w:shd w:val="clear" w:color="auto" w:fill="auto"/>
          </w:tcPr>
          <w:p w:rsidR="00F8332A" w:rsidRPr="00570982" w:rsidRDefault="00F8332A" w:rsidP="0049550D">
            <w:pPr>
              <w:spacing w:before="50" w:after="50"/>
              <w:jc w:val="center"/>
              <w:outlineLvl w:val="0"/>
              <w:rPr>
                <w:szCs w:val="26"/>
                <w:lang w:val="vi-VN"/>
              </w:rPr>
            </w:pPr>
          </w:p>
        </w:tc>
        <w:tc>
          <w:tcPr>
            <w:tcW w:w="2376" w:type="dxa"/>
            <w:shd w:val="clear" w:color="auto" w:fill="auto"/>
          </w:tcPr>
          <w:p w:rsidR="00F8332A" w:rsidRPr="00570982" w:rsidRDefault="00F8332A" w:rsidP="0049550D">
            <w:pPr>
              <w:spacing w:before="50" w:after="50"/>
              <w:jc w:val="center"/>
              <w:outlineLvl w:val="0"/>
              <w:rPr>
                <w:szCs w:val="26"/>
                <w:lang w:val="vi-VN"/>
              </w:rPr>
            </w:pPr>
          </w:p>
        </w:tc>
        <w:tc>
          <w:tcPr>
            <w:tcW w:w="1015" w:type="dxa"/>
            <w:shd w:val="clear" w:color="auto" w:fill="auto"/>
          </w:tcPr>
          <w:p w:rsidR="00F8332A" w:rsidRPr="00570982" w:rsidRDefault="00F8332A" w:rsidP="0049550D">
            <w:pPr>
              <w:spacing w:before="50" w:after="50"/>
              <w:jc w:val="center"/>
              <w:outlineLvl w:val="0"/>
              <w:rPr>
                <w:szCs w:val="26"/>
                <w:lang w:val="vi-VN"/>
              </w:rPr>
            </w:pPr>
          </w:p>
        </w:tc>
      </w:tr>
      <w:tr w:rsidR="00570982" w:rsidRPr="00570982" w:rsidTr="0049550D">
        <w:trPr>
          <w:trHeight w:val="454"/>
        </w:trPr>
        <w:tc>
          <w:tcPr>
            <w:tcW w:w="621" w:type="dxa"/>
            <w:shd w:val="clear" w:color="auto" w:fill="auto"/>
          </w:tcPr>
          <w:p w:rsidR="00570982" w:rsidRDefault="00570982" w:rsidP="0049550D">
            <w:pPr>
              <w:spacing w:before="50" w:after="50"/>
              <w:outlineLvl w:val="0"/>
              <w:rPr>
                <w:szCs w:val="26"/>
                <w:lang w:val="vi-VN"/>
              </w:rPr>
            </w:pPr>
          </w:p>
        </w:tc>
        <w:tc>
          <w:tcPr>
            <w:tcW w:w="3691" w:type="dxa"/>
            <w:shd w:val="clear" w:color="auto" w:fill="auto"/>
          </w:tcPr>
          <w:p w:rsidR="00570982" w:rsidRPr="00570982" w:rsidRDefault="00570982" w:rsidP="00570982">
            <w:pPr>
              <w:spacing w:beforeLines="40" w:before="96" w:afterLines="40" w:after="96" w:line="360" w:lineRule="auto"/>
              <w:ind w:left="122" w:hanging="20"/>
              <w:rPr>
                <w:lang w:val="vi-VN"/>
              </w:rPr>
            </w:pPr>
            <w:r>
              <w:rPr>
                <w:lang w:val="vi-VN"/>
              </w:rPr>
              <w:t>3</w:t>
            </w:r>
            <w:r w:rsidRPr="00570982">
              <w:rPr>
                <w:lang w:val="vi-VN"/>
              </w:rPr>
              <w:t>.1. Một số hiệu ứng căn bản</w:t>
            </w:r>
          </w:p>
          <w:p w:rsidR="00570982" w:rsidRPr="0063450D" w:rsidRDefault="00570982" w:rsidP="00570982">
            <w:pPr>
              <w:pStyle w:val="Demuc3"/>
              <w:ind w:left="122" w:hanging="20"/>
              <w:rPr>
                <w:szCs w:val="24"/>
              </w:rPr>
            </w:pPr>
            <w:r>
              <w:rPr>
                <w:szCs w:val="24"/>
                <w:lang w:val="vi-VN"/>
              </w:rPr>
              <w:t>3</w:t>
            </w:r>
            <w:r w:rsidRPr="0063450D">
              <w:rPr>
                <w:szCs w:val="24"/>
              </w:rPr>
              <w:t>.1.1. Zoom</w:t>
            </w:r>
          </w:p>
          <w:p w:rsidR="00570982" w:rsidRPr="0063450D" w:rsidRDefault="00570982" w:rsidP="00570982">
            <w:pPr>
              <w:pStyle w:val="Demuc3"/>
              <w:ind w:left="122" w:hanging="20"/>
              <w:rPr>
                <w:szCs w:val="24"/>
              </w:rPr>
            </w:pPr>
            <w:r>
              <w:rPr>
                <w:szCs w:val="24"/>
                <w:lang w:val="vi-VN"/>
              </w:rPr>
              <w:t>3</w:t>
            </w:r>
            <w:r w:rsidRPr="0063450D">
              <w:rPr>
                <w:szCs w:val="24"/>
              </w:rPr>
              <w:t>.1.2. Tint</w:t>
            </w:r>
          </w:p>
          <w:p w:rsidR="00570982" w:rsidRPr="0063450D" w:rsidRDefault="00570982" w:rsidP="00570982">
            <w:pPr>
              <w:pStyle w:val="Demuc3"/>
              <w:ind w:left="122" w:hanging="20"/>
              <w:rPr>
                <w:szCs w:val="24"/>
              </w:rPr>
            </w:pPr>
            <w:r>
              <w:rPr>
                <w:szCs w:val="24"/>
                <w:lang w:val="vi-VN"/>
              </w:rPr>
              <w:t>3</w:t>
            </w:r>
            <w:r w:rsidRPr="0063450D">
              <w:rPr>
                <w:szCs w:val="24"/>
              </w:rPr>
              <w:t>.1.3. Brightness Contrast</w:t>
            </w:r>
          </w:p>
          <w:p w:rsidR="00570982" w:rsidRPr="0063450D" w:rsidRDefault="00570982" w:rsidP="00570982">
            <w:pPr>
              <w:pStyle w:val="Demuc3"/>
              <w:ind w:left="122" w:hanging="20"/>
              <w:rPr>
                <w:i w:val="0"/>
                <w:szCs w:val="24"/>
              </w:rPr>
            </w:pPr>
            <w:r>
              <w:rPr>
                <w:szCs w:val="24"/>
                <w:lang w:val="vi-VN"/>
              </w:rPr>
              <w:lastRenderedPageBreak/>
              <w:t>3</w:t>
            </w:r>
            <w:r w:rsidRPr="0063450D">
              <w:rPr>
                <w:szCs w:val="24"/>
              </w:rPr>
              <w:t>.1.4. Black and White</w:t>
            </w:r>
          </w:p>
          <w:p w:rsidR="00570982" w:rsidRPr="00570982" w:rsidRDefault="00570982" w:rsidP="00F8332A">
            <w:pPr>
              <w:spacing w:beforeLines="40" w:before="96" w:afterLines="40" w:after="96"/>
            </w:pPr>
          </w:p>
        </w:tc>
        <w:tc>
          <w:tcPr>
            <w:tcW w:w="918" w:type="dxa"/>
            <w:shd w:val="clear" w:color="auto" w:fill="auto"/>
          </w:tcPr>
          <w:p w:rsidR="00570982" w:rsidRPr="00570982" w:rsidRDefault="00570982" w:rsidP="0049550D">
            <w:pPr>
              <w:spacing w:before="50" w:after="50"/>
              <w:jc w:val="center"/>
              <w:outlineLvl w:val="0"/>
              <w:rPr>
                <w:color w:val="FF0000"/>
                <w:szCs w:val="26"/>
                <w:lang w:val="vi-VN"/>
              </w:rPr>
            </w:pPr>
          </w:p>
        </w:tc>
        <w:tc>
          <w:tcPr>
            <w:tcW w:w="979" w:type="dxa"/>
            <w:shd w:val="clear" w:color="auto" w:fill="auto"/>
          </w:tcPr>
          <w:p w:rsidR="00570982" w:rsidRPr="00570982" w:rsidRDefault="00570982" w:rsidP="0049550D">
            <w:pPr>
              <w:spacing w:before="50" w:after="50"/>
              <w:jc w:val="center"/>
              <w:outlineLvl w:val="0"/>
              <w:rPr>
                <w:szCs w:val="26"/>
                <w:lang w:val="vi-VN"/>
              </w:rPr>
            </w:pPr>
          </w:p>
        </w:tc>
        <w:tc>
          <w:tcPr>
            <w:tcW w:w="2376" w:type="dxa"/>
            <w:shd w:val="clear" w:color="auto" w:fill="auto"/>
          </w:tcPr>
          <w:p w:rsidR="00570982" w:rsidRPr="00570982" w:rsidRDefault="00570982" w:rsidP="0049550D">
            <w:pPr>
              <w:spacing w:before="50" w:after="50"/>
              <w:jc w:val="center"/>
              <w:outlineLvl w:val="0"/>
              <w:rPr>
                <w:szCs w:val="26"/>
                <w:lang w:val="vi-VN"/>
              </w:rPr>
            </w:pPr>
          </w:p>
        </w:tc>
        <w:tc>
          <w:tcPr>
            <w:tcW w:w="1015" w:type="dxa"/>
            <w:shd w:val="clear" w:color="auto" w:fill="auto"/>
          </w:tcPr>
          <w:p w:rsidR="00570982" w:rsidRPr="00570982" w:rsidRDefault="00570982" w:rsidP="0049550D">
            <w:pPr>
              <w:spacing w:before="50" w:after="50"/>
              <w:jc w:val="center"/>
              <w:outlineLvl w:val="0"/>
              <w:rPr>
                <w:szCs w:val="26"/>
                <w:lang w:val="vi-VN"/>
              </w:rPr>
            </w:pPr>
          </w:p>
        </w:tc>
      </w:tr>
      <w:tr w:rsidR="00570982" w:rsidRPr="00570982" w:rsidTr="0049550D">
        <w:trPr>
          <w:trHeight w:val="454"/>
        </w:trPr>
        <w:tc>
          <w:tcPr>
            <w:tcW w:w="621" w:type="dxa"/>
            <w:shd w:val="clear" w:color="auto" w:fill="auto"/>
          </w:tcPr>
          <w:p w:rsidR="00570982" w:rsidRDefault="00570982" w:rsidP="0049550D">
            <w:pPr>
              <w:spacing w:before="50" w:after="50"/>
              <w:outlineLvl w:val="0"/>
              <w:rPr>
                <w:szCs w:val="26"/>
                <w:lang w:val="vi-VN"/>
              </w:rPr>
            </w:pPr>
          </w:p>
        </w:tc>
        <w:tc>
          <w:tcPr>
            <w:tcW w:w="3691" w:type="dxa"/>
            <w:shd w:val="clear" w:color="auto" w:fill="auto"/>
          </w:tcPr>
          <w:p w:rsidR="00570982" w:rsidRDefault="00570982" w:rsidP="00570982">
            <w:pPr>
              <w:spacing w:beforeLines="40" w:before="96" w:afterLines="40" w:after="96" w:line="360" w:lineRule="auto"/>
              <w:ind w:left="122" w:hanging="20"/>
              <w:rPr>
                <w:lang w:val="vi-VN"/>
              </w:rPr>
            </w:pPr>
            <w:r>
              <w:rPr>
                <w:lang w:val="vi-VN"/>
              </w:rPr>
              <w:t>3.2. Các hiệu ứng nâng cao</w:t>
            </w:r>
          </w:p>
          <w:p w:rsidR="00570982" w:rsidRPr="0063450D" w:rsidRDefault="00570982" w:rsidP="00570982">
            <w:pPr>
              <w:spacing w:beforeLines="40" w:before="96" w:afterLines="40" w:after="96" w:line="360" w:lineRule="auto"/>
              <w:ind w:left="122" w:hanging="20"/>
            </w:pPr>
            <w:r>
              <w:rPr>
                <w:lang w:val="vi-VN"/>
              </w:rPr>
              <w:t>3.</w:t>
            </w:r>
            <w:r w:rsidRPr="0063450D">
              <w:t>2.</w:t>
            </w:r>
            <w:r>
              <w:rPr>
                <w:lang w:val="vi-VN"/>
              </w:rPr>
              <w:t>1.</w:t>
            </w:r>
            <w:r w:rsidRPr="0063450D">
              <w:t xml:space="preserve"> Hiệu ứng ánh sáng</w:t>
            </w:r>
          </w:p>
          <w:p w:rsidR="00570982" w:rsidRPr="0063450D" w:rsidRDefault="00570982" w:rsidP="00570982">
            <w:pPr>
              <w:spacing w:beforeLines="40" w:before="96" w:afterLines="40" w:after="96" w:line="360" w:lineRule="auto"/>
              <w:ind w:left="122" w:hanging="20"/>
            </w:pPr>
            <w:r>
              <w:rPr>
                <w:lang w:val="vi-VN"/>
              </w:rPr>
              <w:t>3.2.2</w:t>
            </w:r>
            <w:r w:rsidRPr="0063450D">
              <w:t>. Hiệu ứng về màu sắc</w:t>
            </w:r>
          </w:p>
          <w:p w:rsidR="00570982" w:rsidRPr="0063450D" w:rsidRDefault="00570982" w:rsidP="00570982">
            <w:pPr>
              <w:spacing w:beforeLines="40" w:before="96" w:afterLines="40" w:after="96" w:line="360" w:lineRule="auto"/>
              <w:ind w:left="122" w:hanging="20"/>
            </w:pPr>
            <w:r>
              <w:rPr>
                <w:lang w:val="vi-VN"/>
              </w:rPr>
              <w:t>3.2.3</w:t>
            </w:r>
            <w:r w:rsidRPr="0063450D">
              <w:t>. Hiệu ứng về chuyển cảnh</w:t>
            </w:r>
          </w:p>
          <w:p w:rsidR="00570982" w:rsidRPr="0063450D" w:rsidRDefault="00570982" w:rsidP="00570982">
            <w:pPr>
              <w:spacing w:beforeLines="40" w:before="96" w:afterLines="40" w:after="96" w:line="360" w:lineRule="auto"/>
              <w:ind w:left="122" w:hanging="20"/>
            </w:pPr>
            <w:r>
              <w:rPr>
                <w:lang w:val="vi-VN"/>
              </w:rPr>
              <w:t>3.2.4</w:t>
            </w:r>
            <w:r w:rsidRPr="0063450D">
              <w:t>. Làm việc với keyframe</w:t>
            </w:r>
          </w:p>
          <w:p w:rsidR="00570982" w:rsidRPr="004C52C3" w:rsidRDefault="00570982" w:rsidP="00570982">
            <w:pPr>
              <w:spacing w:beforeLines="40" w:before="96" w:afterLines="40" w:after="96" w:line="360" w:lineRule="auto"/>
              <w:ind w:left="122" w:hanging="20"/>
              <w:rPr>
                <w:lang w:val="vi-VN"/>
              </w:rPr>
            </w:pPr>
            <w:r>
              <w:rPr>
                <w:lang w:val="vi-VN"/>
              </w:rPr>
              <w:t>3.</w:t>
            </w:r>
            <w:r w:rsidR="004C52C3">
              <w:rPr>
                <w:lang w:val="vi-VN"/>
              </w:rPr>
              <w:t>2</w:t>
            </w:r>
            <w:r w:rsidRPr="0063450D">
              <w:t>.</w:t>
            </w:r>
            <w:r w:rsidR="004C52C3">
              <w:rPr>
                <w:lang w:val="vi-VN"/>
              </w:rPr>
              <w:t>5.</w:t>
            </w:r>
            <w:r w:rsidRPr="0063450D">
              <w:t xml:space="preserve"> Hiệu ứng </w:t>
            </w:r>
            <w:r w:rsidR="004C52C3">
              <w:rPr>
                <w:lang w:val="vi-VN"/>
              </w:rPr>
              <w:t>khác</w:t>
            </w:r>
          </w:p>
          <w:p w:rsidR="004C52C3" w:rsidRPr="004C52C3" w:rsidRDefault="004C52C3" w:rsidP="004C52C3">
            <w:pPr>
              <w:spacing w:beforeLines="40" w:before="96" w:afterLines="40" w:after="96" w:line="360" w:lineRule="auto"/>
              <w:ind w:left="122" w:hanging="20"/>
              <w:rPr>
                <w:lang w:val="vi-VN"/>
              </w:rPr>
            </w:pPr>
          </w:p>
        </w:tc>
        <w:tc>
          <w:tcPr>
            <w:tcW w:w="918" w:type="dxa"/>
            <w:shd w:val="clear" w:color="auto" w:fill="auto"/>
          </w:tcPr>
          <w:p w:rsidR="00570982" w:rsidRPr="00570982" w:rsidRDefault="00570982" w:rsidP="0049550D">
            <w:pPr>
              <w:spacing w:before="50" w:after="50"/>
              <w:jc w:val="center"/>
              <w:outlineLvl w:val="0"/>
              <w:rPr>
                <w:color w:val="FF0000"/>
                <w:szCs w:val="26"/>
                <w:lang w:val="vi-VN"/>
              </w:rPr>
            </w:pPr>
          </w:p>
        </w:tc>
        <w:tc>
          <w:tcPr>
            <w:tcW w:w="979" w:type="dxa"/>
            <w:shd w:val="clear" w:color="auto" w:fill="auto"/>
          </w:tcPr>
          <w:p w:rsidR="00570982" w:rsidRPr="00570982" w:rsidRDefault="00570982" w:rsidP="0049550D">
            <w:pPr>
              <w:spacing w:before="50" w:after="50"/>
              <w:jc w:val="center"/>
              <w:outlineLvl w:val="0"/>
              <w:rPr>
                <w:szCs w:val="26"/>
                <w:lang w:val="vi-VN"/>
              </w:rPr>
            </w:pPr>
          </w:p>
        </w:tc>
        <w:tc>
          <w:tcPr>
            <w:tcW w:w="2376" w:type="dxa"/>
            <w:shd w:val="clear" w:color="auto" w:fill="auto"/>
          </w:tcPr>
          <w:p w:rsidR="00570982" w:rsidRPr="00570982" w:rsidRDefault="00570982" w:rsidP="0049550D">
            <w:pPr>
              <w:spacing w:before="50" w:after="50"/>
              <w:jc w:val="center"/>
              <w:outlineLvl w:val="0"/>
              <w:rPr>
                <w:szCs w:val="26"/>
                <w:lang w:val="vi-VN"/>
              </w:rPr>
            </w:pPr>
          </w:p>
        </w:tc>
        <w:tc>
          <w:tcPr>
            <w:tcW w:w="1015" w:type="dxa"/>
            <w:shd w:val="clear" w:color="auto" w:fill="auto"/>
          </w:tcPr>
          <w:p w:rsidR="00570982" w:rsidRPr="00570982" w:rsidRDefault="00570982" w:rsidP="0049550D">
            <w:pPr>
              <w:spacing w:before="50" w:after="50"/>
              <w:jc w:val="center"/>
              <w:outlineLvl w:val="0"/>
              <w:rPr>
                <w:szCs w:val="26"/>
                <w:lang w:val="vi-VN"/>
              </w:rPr>
            </w:pPr>
          </w:p>
        </w:tc>
      </w:tr>
      <w:tr w:rsidR="004C52C3" w:rsidRPr="00570982" w:rsidTr="0049550D">
        <w:trPr>
          <w:trHeight w:val="454"/>
        </w:trPr>
        <w:tc>
          <w:tcPr>
            <w:tcW w:w="621" w:type="dxa"/>
            <w:shd w:val="clear" w:color="auto" w:fill="auto"/>
          </w:tcPr>
          <w:p w:rsidR="004C52C3" w:rsidRDefault="004C52C3" w:rsidP="0049550D">
            <w:pPr>
              <w:spacing w:before="50" w:after="50"/>
              <w:outlineLvl w:val="0"/>
              <w:rPr>
                <w:szCs w:val="26"/>
                <w:lang w:val="vi-VN"/>
              </w:rPr>
            </w:pPr>
          </w:p>
        </w:tc>
        <w:tc>
          <w:tcPr>
            <w:tcW w:w="3691" w:type="dxa"/>
            <w:shd w:val="clear" w:color="auto" w:fill="auto"/>
          </w:tcPr>
          <w:p w:rsidR="004C52C3" w:rsidRDefault="004C52C3" w:rsidP="004C52C3">
            <w:pPr>
              <w:spacing w:beforeLines="40" w:before="96" w:afterLines="40" w:after="96" w:line="360" w:lineRule="auto"/>
              <w:ind w:left="122" w:hanging="20"/>
              <w:rPr>
                <w:lang w:val="vi-VN"/>
              </w:rPr>
            </w:pPr>
            <w:r>
              <w:rPr>
                <w:lang w:val="vi-VN"/>
              </w:rPr>
              <w:t>3.</w:t>
            </w:r>
            <w:r>
              <w:rPr>
                <w:lang w:val="vi-VN"/>
              </w:rPr>
              <w:t>3</w:t>
            </w:r>
            <w:r>
              <w:rPr>
                <w:lang w:val="vi-VN"/>
              </w:rPr>
              <w:t>. Kỹ xảo Phim</w:t>
            </w:r>
          </w:p>
          <w:p w:rsidR="004C52C3" w:rsidRDefault="004C52C3" w:rsidP="00570982">
            <w:pPr>
              <w:spacing w:beforeLines="40" w:before="96" w:afterLines="40" w:after="96" w:line="360" w:lineRule="auto"/>
              <w:ind w:left="122" w:hanging="20"/>
              <w:rPr>
                <w:lang w:val="vi-VN"/>
              </w:rPr>
            </w:pPr>
            <w:r>
              <w:rPr>
                <w:lang w:val="vi-VN"/>
              </w:rPr>
              <w:t>3.3.1. Kỹ xảo phim với các hiệu ứng cơ bản</w:t>
            </w:r>
          </w:p>
          <w:p w:rsidR="004C52C3" w:rsidRDefault="004C52C3" w:rsidP="004C52C3">
            <w:pPr>
              <w:spacing w:beforeLines="40" w:before="96" w:afterLines="40" w:after="96" w:line="360" w:lineRule="auto"/>
              <w:ind w:left="122" w:hanging="20"/>
              <w:rPr>
                <w:lang w:val="vi-VN"/>
              </w:rPr>
            </w:pPr>
            <w:r>
              <w:rPr>
                <w:lang w:val="vi-VN"/>
              </w:rPr>
              <w:t xml:space="preserve">3.3.2. </w:t>
            </w:r>
            <w:r>
              <w:rPr>
                <w:lang w:val="vi-VN"/>
              </w:rPr>
              <w:t xml:space="preserve">. Kỹ xảo phim với các </w:t>
            </w:r>
            <w:r>
              <w:rPr>
                <w:lang w:val="vi-VN"/>
              </w:rPr>
              <w:t>PlugIn (hiệu ứng nâng cao)</w:t>
            </w:r>
          </w:p>
        </w:tc>
        <w:tc>
          <w:tcPr>
            <w:tcW w:w="918" w:type="dxa"/>
            <w:shd w:val="clear" w:color="auto" w:fill="auto"/>
          </w:tcPr>
          <w:p w:rsidR="004C52C3" w:rsidRPr="00570982" w:rsidRDefault="004C52C3" w:rsidP="0049550D">
            <w:pPr>
              <w:spacing w:before="50" w:after="50"/>
              <w:jc w:val="center"/>
              <w:outlineLvl w:val="0"/>
              <w:rPr>
                <w:color w:val="FF0000"/>
                <w:szCs w:val="26"/>
                <w:lang w:val="vi-VN"/>
              </w:rPr>
            </w:pPr>
          </w:p>
        </w:tc>
        <w:tc>
          <w:tcPr>
            <w:tcW w:w="979" w:type="dxa"/>
            <w:shd w:val="clear" w:color="auto" w:fill="auto"/>
          </w:tcPr>
          <w:p w:rsidR="004C52C3" w:rsidRPr="00570982" w:rsidRDefault="004C52C3" w:rsidP="0049550D">
            <w:pPr>
              <w:spacing w:before="50" w:after="50"/>
              <w:jc w:val="center"/>
              <w:outlineLvl w:val="0"/>
              <w:rPr>
                <w:szCs w:val="26"/>
                <w:lang w:val="vi-VN"/>
              </w:rPr>
            </w:pPr>
          </w:p>
        </w:tc>
        <w:tc>
          <w:tcPr>
            <w:tcW w:w="2376" w:type="dxa"/>
            <w:shd w:val="clear" w:color="auto" w:fill="auto"/>
          </w:tcPr>
          <w:p w:rsidR="004C52C3" w:rsidRPr="00570982" w:rsidRDefault="004C52C3" w:rsidP="0049550D">
            <w:pPr>
              <w:spacing w:before="50" w:after="50"/>
              <w:jc w:val="center"/>
              <w:outlineLvl w:val="0"/>
              <w:rPr>
                <w:szCs w:val="26"/>
                <w:lang w:val="vi-VN"/>
              </w:rPr>
            </w:pPr>
          </w:p>
        </w:tc>
        <w:tc>
          <w:tcPr>
            <w:tcW w:w="1015" w:type="dxa"/>
            <w:shd w:val="clear" w:color="auto" w:fill="auto"/>
          </w:tcPr>
          <w:p w:rsidR="004C52C3" w:rsidRPr="00570982" w:rsidRDefault="004C52C3" w:rsidP="0049550D">
            <w:pPr>
              <w:spacing w:before="50" w:after="50"/>
              <w:jc w:val="center"/>
              <w:outlineLvl w:val="0"/>
              <w:rPr>
                <w:szCs w:val="26"/>
                <w:lang w:val="vi-VN"/>
              </w:rPr>
            </w:pPr>
          </w:p>
        </w:tc>
      </w:tr>
      <w:tr w:rsidR="00A605AC" w:rsidRPr="004C52C3" w:rsidTr="0049550D">
        <w:trPr>
          <w:trHeight w:val="454"/>
        </w:trPr>
        <w:tc>
          <w:tcPr>
            <w:tcW w:w="4312" w:type="dxa"/>
            <w:gridSpan w:val="2"/>
            <w:shd w:val="clear" w:color="auto" w:fill="auto"/>
            <w:vAlign w:val="center"/>
          </w:tcPr>
          <w:p w:rsidR="00A605AC" w:rsidRPr="004C52C3" w:rsidRDefault="00A605AC" w:rsidP="0049550D">
            <w:pPr>
              <w:spacing w:before="50" w:after="50"/>
              <w:jc w:val="center"/>
              <w:outlineLvl w:val="0"/>
              <w:rPr>
                <w:b/>
                <w:color w:val="FF0000"/>
                <w:szCs w:val="26"/>
                <w:lang w:val="vi-VN"/>
              </w:rPr>
            </w:pPr>
            <w:r w:rsidRPr="004C52C3">
              <w:rPr>
                <w:b/>
                <w:color w:val="FF0000"/>
                <w:szCs w:val="26"/>
                <w:lang w:val="vi-VN"/>
              </w:rPr>
              <w:t>Tổng cộng</w:t>
            </w:r>
          </w:p>
        </w:tc>
        <w:tc>
          <w:tcPr>
            <w:tcW w:w="918" w:type="dxa"/>
            <w:shd w:val="clear" w:color="auto" w:fill="auto"/>
            <w:vAlign w:val="center"/>
          </w:tcPr>
          <w:p w:rsidR="00A605AC" w:rsidRPr="004C52C3" w:rsidRDefault="00A605AC" w:rsidP="0049550D">
            <w:pPr>
              <w:spacing w:before="50" w:after="50"/>
              <w:jc w:val="center"/>
              <w:outlineLvl w:val="0"/>
              <w:rPr>
                <w:b/>
                <w:color w:val="FF0000"/>
                <w:szCs w:val="26"/>
                <w:lang w:val="vi-VN"/>
              </w:rPr>
            </w:pPr>
            <w:r w:rsidRPr="004C52C3">
              <w:rPr>
                <w:b/>
                <w:color w:val="FF0000"/>
                <w:szCs w:val="26"/>
                <w:lang w:val="vi-VN"/>
              </w:rPr>
              <w:t>45</w:t>
            </w:r>
          </w:p>
        </w:tc>
        <w:tc>
          <w:tcPr>
            <w:tcW w:w="979" w:type="dxa"/>
            <w:shd w:val="clear" w:color="auto" w:fill="auto"/>
            <w:vAlign w:val="center"/>
          </w:tcPr>
          <w:p w:rsidR="00A605AC" w:rsidRPr="004C52C3" w:rsidRDefault="00A605AC" w:rsidP="0049550D">
            <w:pPr>
              <w:spacing w:before="50" w:after="50"/>
              <w:jc w:val="center"/>
              <w:outlineLvl w:val="0"/>
              <w:rPr>
                <w:b/>
                <w:color w:val="FF0000"/>
                <w:szCs w:val="26"/>
                <w:lang w:val="vi-VN"/>
              </w:rPr>
            </w:pPr>
            <w:r w:rsidRPr="00755D9C">
              <w:rPr>
                <w:b/>
                <w:color w:val="FF0000"/>
                <w:szCs w:val="26"/>
                <w:highlight w:val="yellow"/>
                <w:lang w:val="vi-VN"/>
              </w:rPr>
              <w:t>1</w:t>
            </w:r>
            <w:r w:rsidRPr="004C52C3">
              <w:rPr>
                <w:b/>
                <w:color w:val="FF0000"/>
                <w:szCs w:val="26"/>
                <w:highlight w:val="yellow"/>
                <w:lang w:val="vi-VN"/>
              </w:rPr>
              <w:t>3</w:t>
            </w:r>
          </w:p>
        </w:tc>
        <w:tc>
          <w:tcPr>
            <w:tcW w:w="2376" w:type="dxa"/>
            <w:shd w:val="clear" w:color="auto" w:fill="auto"/>
            <w:vAlign w:val="center"/>
          </w:tcPr>
          <w:p w:rsidR="00A605AC" w:rsidRPr="00755D9C" w:rsidRDefault="00A605AC" w:rsidP="0049550D">
            <w:pPr>
              <w:spacing w:before="50" w:after="50"/>
              <w:jc w:val="center"/>
              <w:outlineLvl w:val="0"/>
              <w:rPr>
                <w:b/>
                <w:color w:val="FF0000"/>
                <w:szCs w:val="26"/>
                <w:lang w:val="vi-VN"/>
              </w:rPr>
            </w:pPr>
            <w:r w:rsidRPr="004C52C3">
              <w:rPr>
                <w:b/>
                <w:color w:val="FF0000"/>
                <w:szCs w:val="26"/>
                <w:highlight w:val="yellow"/>
                <w:lang w:val="vi-VN"/>
              </w:rPr>
              <w:t>30</w:t>
            </w:r>
          </w:p>
        </w:tc>
        <w:tc>
          <w:tcPr>
            <w:tcW w:w="1015" w:type="dxa"/>
            <w:shd w:val="clear" w:color="auto" w:fill="auto"/>
            <w:vAlign w:val="center"/>
          </w:tcPr>
          <w:p w:rsidR="00A605AC" w:rsidRPr="004C52C3" w:rsidRDefault="00A605AC" w:rsidP="0049550D">
            <w:pPr>
              <w:spacing w:before="50" w:after="50"/>
              <w:jc w:val="center"/>
              <w:outlineLvl w:val="0"/>
              <w:rPr>
                <w:b/>
                <w:color w:val="FF0000"/>
                <w:szCs w:val="26"/>
                <w:lang w:val="vi-VN"/>
              </w:rPr>
            </w:pPr>
            <w:r w:rsidRPr="004C52C3">
              <w:rPr>
                <w:b/>
                <w:color w:val="FF0000"/>
                <w:szCs w:val="26"/>
                <w:lang w:val="vi-VN"/>
              </w:rPr>
              <w:t>2</w:t>
            </w:r>
          </w:p>
        </w:tc>
      </w:tr>
    </w:tbl>
    <w:p w:rsidR="00A605AC" w:rsidRPr="008F41C6" w:rsidRDefault="00A605AC" w:rsidP="00A605AC">
      <w:pPr>
        <w:spacing w:before="50" w:after="50"/>
        <w:outlineLvl w:val="0"/>
        <w:rPr>
          <w:b/>
          <w:iCs/>
          <w:szCs w:val="26"/>
          <w:lang w:val="sv-SE"/>
        </w:rPr>
      </w:pPr>
      <w:r w:rsidRPr="008F41C6">
        <w:rPr>
          <w:b/>
          <w:iCs/>
          <w:szCs w:val="26"/>
          <w:lang w:val="sv-SE"/>
        </w:rPr>
        <w:t>2. Nội dung chi tiết:</w:t>
      </w:r>
    </w:p>
    <w:p w:rsidR="00A605AC" w:rsidRPr="008F41C6" w:rsidRDefault="00A605AC" w:rsidP="00A605AC">
      <w:pPr>
        <w:spacing w:before="50" w:after="50"/>
        <w:outlineLvl w:val="0"/>
        <w:rPr>
          <w:b/>
          <w:szCs w:val="26"/>
          <w:lang w:val="sv-SE"/>
        </w:rPr>
      </w:pPr>
    </w:p>
    <w:p w:rsidR="00A605AC" w:rsidRPr="008F41C6" w:rsidRDefault="00A605AC" w:rsidP="00744942">
      <w:pPr>
        <w:spacing w:beforeLines="40" w:before="96" w:afterLines="40" w:after="96"/>
        <w:rPr>
          <w:szCs w:val="26"/>
          <w:lang w:val="pt-BR"/>
        </w:rPr>
      </w:pPr>
      <w:r w:rsidRPr="008F41C6">
        <w:rPr>
          <w:b/>
          <w:szCs w:val="26"/>
          <w:lang w:val="sv-SE"/>
        </w:rPr>
        <w:t xml:space="preserve">Bài 1: </w:t>
      </w:r>
      <w:r w:rsidR="00744942" w:rsidRPr="00744942">
        <w:rPr>
          <w:i/>
          <w:lang w:val="sv-SE"/>
        </w:rPr>
        <w:t>:</w:t>
      </w:r>
      <w:r w:rsidR="00744942" w:rsidRPr="00744942">
        <w:rPr>
          <w:lang w:val="sv-SE"/>
        </w:rPr>
        <w:t xml:space="preserve"> </w:t>
      </w:r>
      <w:r w:rsidR="00744942">
        <w:rPr>
          <w:b/>
          <w:bCs/>
          <w:lang w:val="vi-VN"/>
        </w:rPr>
        <w:t>KIẾN THỨC CƠ BẢN VỀ PHIM</w:t>
      </w:r>
      <w:r w:rsidR="00744942" w:rsidRPr="008F41C6">
        <w:rPr>
          <w:b/>
          <w:szCs w:val="26"/>
          <w:lang w:val="sv-SE"/>
        </w:rPr>
        <w:t xml:space="preserve">                              </w:t>
      </w:r>
      <w:r w:rsidRPr="008F41C6">
        <w:rPr>
          <w:b/>
          <w:szCs w:val="26"/>
          <w:lang w:val="sv-SE"/>
        </w:rPr>
        <w:tab/>
      </w:r>
      <w:r w:rsidRPr="008F41C6">
        <w:rPr>
          <w:iCs/>
          <w:szCs w:val="26"/>
          <w:lang w:val="pt-BR"/>
        </w:rPr>
        <w:t>Thời gian: 2 giờ</w:t>
      </w:r>
    </w:p>
    <w:p w:rsidR="00A605AC" w:rsidRPr="008F41C6" w:rsidRDefault="00A605AC" w:rsidP="00A605AC">
      <w:pPr>
        <w:spacing w:before="50" w:after="50"/>
        <w:outlineLvl w:val="0"/>
        <w:rPr>
          <w:iCs/>
          <w:szCs w:val="26"/>
          <w:lang w:val="sv-SE"/>
        </w:rPr>
      </w:pPr>
      <w:r w:rsidRPr="008F41C6">
        <w:rPr>
          <w:iCs/>
          <w:szCs w:val="26"/>
          <w:lang w:val="sv-SE"/>
        </w:rPr>
        <w:t>1. Mục tiêu:</w:t>
      </w:r>
    </w:p>
    <w:p w:rsidR="00A605AC" w:rsidRPr="008F41C6" w:rsidRDefault="00A605AC" w:rsidP="00A605AC">
      <w:pPr>
        <w:numPr>
          <w:ilvl w:val="0"/>
          <w:numId w:val="8"/>
        </w:numPr>
        <w:tabs>
          <w:tab w:val="left" w:pos="284"/>
        </w:tabs>
        <w:spacing w:before="50" w:after="50"/>
        <w:ind w:left="0" w:firstLine="0"/>
        <w:outlineLvl w:val="0"/>
        <w:rPr>
          <w:iCs/>
          <w:szCs w:val="26"/>
          <w:lang w:val="sv-SE"/>
        </w:rPr>
      </w:pPr>
      <w:r w:rsidRPr="008F41C6">
        <w:rPr>
          <w:iCs/>
          <w:szCs w:val="26"/>
          <w:lang w:val="sv-SE"/>
        </w:rPr>
        <w:t xml:space="preserve">Biết được </w:t>
      </w:r>
      <w:r w:rsidR="00744942">
        <w:rPr>
          <w:iCs/>
          <w:szCs w:val="26"/>
          <w:lang w:val="vi-VN"/>
        </w:rPr>
        <w:t>các kiến thức về phim, các định dạng video, audio</w:t>
      </w:r>
    </w:p>
    <w:tbl>
      <w:tblPr>
        <w:tblW w:w="0" w:type="auto"/>
        <w:tblInd w:w="-34" w:type="dxa"/>
        <w:tblLook w:val="01E0" w:firstRow="1" w:lastRow="1" w:firstColumn="1" w:lastColumn="1" w:noHBand="0" w:noVBand="0"/>
      </w:tblPr>
      <w:tblGrid>
        <w:gridCol w:w="9380"/>
      </w:tblGrid>
      <w:tr w:rsidR="00A605AC" w:rsidRPr="00F2354A" w:rsidTr="0049550D">
        <w:tc>
          <w:tcPr>
            <w:tcW w:w="9380" w:type="dxa"/>
          </w:tcPr>
          <w:p w:rsidR="00A605AC" w:rsidRPr="008F41C6" w:rsidRDefault="00A605AC" w:rsidP="004624A3">
            <w:pPr>
              <w:numPr>
                <w:ilvl w:val="0"/>
                <w:numId w:val="8"/>
              </w:numPr>
              <w:tabs>
                <w:tab w:val="left" w:pos="284"/>
              </w:tabs>
              <w:spacing w:before="50" w:after="50"/>
              <w:ind w:left="0" w:firstLine="0"/>
              <w:outlineLvl w:val="0"/>
              <w:rPr>
                <w:iCs/>
                <w:szCs w:val="26"/>
                <w:lang w:val="sv-SE"/>
              </w:rPr>
            </w:pPr>
            <w:r w:rsidRPr="008F41C6">
              <w:rPr>
                <w:iCs/>
                <w:szCs w:val="26"/>
                <w:lang w:val="sv-SE"/>
              </w:rPr>
              <w:t xml:space="preserve">Nắm được </w:t>
            </w:r>
            <w:r w:rsidR="004624A3">
              <w:rPr>
                <w:iCs/>
                <w:szCs w:val="26"/>
                <w:lang w:val="vi-VN"/>
              </w:rPr>
              <w:t>các khái niệm liên quan đến phim</w:t>
            </w:r>
          </w:p>
        </w:tc>
      </w:tr>
      <w:tr w:rsidR="00A605AC" w:rsidRPr="00F2354A" w:rsidTr="0049550D">
        <w:tc>
          <w:tcPr>
            <w:tcW w:w="9380" w:type="dxa"/>
          </w:tcPr>
          <w:p w:rsidR="00A605AC" w:rsidRPr="004624A3" w:rsidRDefault="00A605AC" w:rsidP="004624A3">
            <w:pPr>
              <w:tabs>
                <w:tab w:val="left" w:pos="284"/>
              </w:tabs>
              <w:spacing w:before="50" w:after="50"/>
              <w:outlineLvl w:val="0"/>
              <w:rPr>
                <w:iCs/>
                <w:szCs w:val="26"/>
                <w:lang w:val="vi-VN"/>
              </w:rPr>
            </w:pPr>
          </w:p>
        </w:tc>
      </w:tr>
    </w:tbl>
    <w:p w:rsidR="00A605AC" w:rsidRPr="008F41C6" w:rsidRDefault="00A605AC" w:rsidP="00A605AC">
      <w:pPr>
        <w:spacing w:before="50" w:after="50"/>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744942" w:rsidRPr="00BE28DD" w:rsidTr="0049550D">
        <w:tc>
          <w:tcPr>
            <w:tcW w:w="9630" w:type="dxa"/>
          </w:tcPr>
          <w:p w:rsidR="00744942" w:rsidRPr="00612F96" w:rsidRDefault="00744942" w:rsidP="00744942">
            <w:pPr>
              <w:pStyle w:val="Demuc2"/>
              <w:ind w:left="459" w:hanging="425"/>
              <w:rPr>
                <w:szCs w:val="24"/>
              </w:rPr>
            </w:pPr>
            <w:r>
              <w:rPr>
                <w:szCs w:val="24"/>
                <w:lang w:val="vi-VN"/>
              </w:rPr>
              <w:t>2</w:t>
            </w:r>
            <w:r w:rsidRPr="00612F96">
              <w:rPr>
                <w:szCs w:val="24"/>
                <w:lang w:val="pt-BR"/>
              </w:rPr>
              <w:t xml:space="preserve">.1. </w:t>
            </w:r>
            <w:r w:rsidRPr="00612F96">
              <w:rPr>
                <w:szCs w:val="24"/>
              </w:rPr>
              <w:t>Các khái niệm trong phim</w:t>
            </w:r>
          </w:p>
        </w:tc>
      </w:tr>
      <w:tr w:rsidR="00744942" w:rsidRPr="00BE28DD" w:rsidTr="0049550D">
        <w:tc>
          <w:tcPr>
            <w:tcW w:w="9630" w:type="dxa"/>
          </w:tcPr>
          <w:p w:rsidR="00744942" w:rsidRPr="00612F96" w:rsidRDefault="00744942" w:rsidP="00744942">
            <w:pPr>
              <w:pStyle w:val="Demuc3"/>
              <w:ind w:left="459" w:hanging="425"/>
              <w:rPr>
                <w:i w:val="0"/>
                <w:szCs w:val="24"/>
              </w:rPr>
            </w:pPr>
            <w:r>
              <w:rPr>
                <w:szCs w:val="24"/>
                <w:lang w:val="vi-VN"/>
              </w:rPr>
              <w:t>2</w:t>
            </w:r>
            <w:r w:rsidRPr="00612F96">
              <w:rPr>
                <w:szCs w:val="24"/>
              </w:rPr>
              <w:t>.1.1. Các thể loại bản phim</w:t>
            </w:r>
          </w:p>
        </w:tc>
      </w:tr>
      <w:tr w:rsidR="00744942" w:rsidRPr="00F2354A" w:rsidTr="0049550D">
        <w:tc>
          <w:tcPr>
            <w:tcW w:w="9630" w:type="dxa"/>
          </w:tcPr>
          <w:p w:rsidR="00744942" w:rsidRPr="00612F96" w:rsidRDefault="00744942" w:rsidP="00744942">
            <w:pPr>
              <w:pStyle w:val="Demuc3"/>
              <w:ind w:left="459" w:hanging="425"/>
              <w:rPr>
                <w:i w:val="0"/>
                <w:szCs w:val="24"/>
              </w:rPr>
            </w:pPr>
            <w:r>
              <w:rPr>
                <w:szCs w:val="24"/>
                <w:lang w:val="vi-VN"/>
              </w:rPr>
              <w:t>2</w:t>
            </w:r>
            <w:r w:rsidRPr="00612F96">
              <w:rPr>
                <w:szCs w:val="24"/>
              </w:rPr>
              <w:t>.1.2. Các định dạng phim</w:t>
            </w:r>
          </w:p>
        </w:tc>
      </w:tr>
    </w:tbl>
    <w:p w:rsidR="00744942" w:rsidRPr="0063450D" w:rsidRDefault="00744942" w:rsidP="00744942">
      <w:pPr>
        <w:pStyle w:val="Demuc2"/>
        <w:ind w:left="547" w:hanging="283"/>
        <w:rPr>
          <w:szCs w:val="24"/>
        </w:rPr>
      </w:pPr>
      <w:r>
        <w:rPr>
          <w:szCs w:val="24"/>
          <w:lang w:val="vi-VN"/>
        </w:rPr>
        <w:t>2</w:t>
      </w:r>
      <w:r w:rsidRPr="0063450D">
        <w:rPr>
          <w:szCs w:val="24"/>
        </w:rPr>
        <w:t>.2. Các khái niệm về Audio</w:t>
      </w:r>
    </w:p>
    <w:p w:rsidR="00744942" w:rsidRPr="0063450D" w:rsidRDefault="00744942" w:rsidP="00744942">
      <w:pPr>
        <w:pStyle w:val="Demuc3"/>
        <w:ind w:left="547" w:hanging="283"/>
        <w:rPr>
          <w:szCs w:val="24"/>
        </w:rPr>
      </w:pPr>
      <w:r>
        <w:rPr>
          <w:szCs w:val="24"/>
          <w:lang w:val="vi-VN"/>
        </w:rPr>
        <w:t>2</w:t>
      </w:r>
      <w:r w:rsidRPr="0063450D">
        <w:rPr>
          <w:szCs w:val="24"/>
        </w:rPr>
        <w:t>.2.1. Sample Rate</w:t>
      </w:r>
    </w:p>
    <w:p w:rsidR="00744942" w:rsidRPr="0063450D" w:rsidRDefault="00744942" w:rsidP="00744942">
      <w:pPr>
        <w:pStyle w:val="Demuc3"/>
        <w:ind w:left="547" w:hanging="283"/>
        <w:rPr>
          <w:szCs w:val="24"/>
        </w:rPr>
      </w:pPr>
      <w:r>
        <w:rPr>
          <w:szCs w:val="24"/>
          <w:lang w:val="vi-VN"/>
        </w:rPr>
        <w:t>2</w:t>
      </w:r>
      <w:r w:rsidRPr="0063450D">
        <w:rPr>
          <w:szCs w:val="24"/>
        </w:rPr>
        <w:t>.2.2. Sample Size</w:t>
      </w:r>
    </w:p>
    <w:p w:rsidR="00744942" w:rsidRPr="0063450D" w:rsidRDefault="00744942" w:rsidP="00744942">
      <w:pPr>
        <w:pStyle w:val="Demuc3"/>
        <w:ind w:left="547" w:hanging="283"/>
        <w:rPr>
          <w:i w:val="0"/>
          <w:szCs w:val="24"/>
        </w:rPr>
      </w:pPr>
      <w:r>
        <w:rPr>
          <w:szCs w:val="24"/>
          <w:lang w:val="vi-VN"/>
        </w:rPr>
        <w:lastRenderedPageBreak/>
        <w:t>2</w:t>
      </w:r>
      <w:r w:rsidRPr="0063450D">
        <w:rPr>
          <w:szCs w:val="24"/>
        </w:rPr>
        <w:t>.2.3.Âm thanh Lossness</w:t>
      </w:r>
    </w:p>
    <w:p w:rsidR="00744942" w:rsidRDefault="00744942" w:rsidP="00A605AC">
      <w:pPr>
        <w:spacing w:before="50" w:after="50"/>
        <w:outlineLvl w:val="0"/>
        <w:rPr>
          <w:b/>
          <w:szCs w:val="26"/>
          <w:lang w:val="vi-VN"/>
        </w:rPr>
      </w:pPr>
    </w:p>
    <w:p w:rsidR="00A605AC" w:rsidRPr="008F41C6" w:rsidRDefault="00024A9A" w:rsidP="00A605AC">
      <w:pPr>
        <w:spacing w:before="50" w:after="50"/>
        <w:outlineLvl w:val="0"/>
        <w:rPr>
          <w:szCs w:val="26"/>
          <w:lang w:val="pt-BR"/>
        </w:rPr>
      </w:pPr>
      <w:r>
        <w:rPr>
          <w:b/>
          <w:szCs w:val="26"/>
          <w:lang w:val="vi-VN"/>
        </w:rPr>
        <w:t>Chương</w:t>
      </w:r>
      <w:r w:rsidR="00A605AC" w:rsidRPr="008F41C6">
        <w:rPr>
          <w:b/>
          <w:szCs w:val="26"/>
          <w:lang w:val="sv-SE"/>
        </w:rPr>
        <w:t xml:space="preserve"> 2: </w:t>
      </w:r>
      <w:r w:rsidR="00744942">
        <w:rPr>
          <w:b/>
          <w:szCs w:val="26"/>
          <w:lang w:val="vi-VN"/>
        </w:rPr>
        <w:t xml:space="preserve"> </w:t>
      </w:r>
      <w:r w:rsidR="00744942" w:rsidRPr="00744942">
        <w:rPr>
          <w:b/>
          <w:bCs/>
          <w:lang w:val="vi-VN"/>
        </w:rPr>
        <w:t>XỬ LÝ PHIM VỚI ADOBE AFTER EFFECT</w:t>
      </w:r>
      <w:r w:rsidR="00A605AC" w:rsidRPr="008F41C6">
        <w:rPr>
          <w:b/>
          <w:szCs w:val="26"/>
          <w:lang w:val="sv-SE"/>
        </w:rPr>
        <w:tab/>
        <w:t xml:space="preserve"> </w:t>
      </w:r>
      <w:r w:rsidR="00A605AC" w:rsidRPr="008F41C6">
        <w:rPr>
          <w:b/>
          <w:szCs w:val="26"/>
          <w:lang w:val="sv-SE"/>
        </w:rPr>
        <w:tab/>
      </w:r>
      <w:r w:rsidR="00A605AC" w:rsidRPr="008F41C6">
        <w:rPr>
          <w:iCs/>
          <w:szCs w:val="26"/>
          <w:lang w:val="pt-BR"/>
        </w:rPr>
        <w:t>Thời gian:</w:t>
      </w:r>
      <w:r w:rsidR="00744942">
        <w:rPr>
          <w:iCs/>
          <w:szCs w:val="26"/>
          <w:lang w:val="vi-VN"/>
        </w:rPr>
        <w:t>.....</w:t>
      </w:r>
      <w:r w:rsidR="00A605AC" w:rsidRPr="008F41C6">
        <w:rPr>
          <w:iCs/>
          <w:szCs w:val="26"/>
          <w:lang w:val="pt-BR"/>
        </w:rPr>
        <w:t>giờ</w:t>
      </w:r>
    </w:p>
    <w:p w:rsidR="00A605AC" w:rsidRPr="008F41C6" w:rsidRDefault="00A605AC" w:rsidP="00A605AC">
      <w:pPr>
        <w:spacing w:before="50" w:after="50"/>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A605AC" w:rsidRPr="00F2354A" w:rsidTr="0049550D">
        <w:tc>
          <w:tcPr>
            <w:tcW w:w="9380" w:type="dxa"/>
          </w:tcPr>
          <w:p w:rsidR="00A605AC" w:rsidRPr="00024A9A" w:rsidRDefault="00744942" w:rsidP="00A605AC">
            <w:pPr>
              <w:numPr>
                <w:ilvl w:val="0"/>
                <w:numId w:val="13"/>
              </w:numPr>
              <w:tabs>
                <w:tab w:val="clear" w:pos="720"/>
                <w:tab w:val="num" w:pos="318"/>
              </w:tabs>
              <w:spacing w:before="50" w:after="50"/>
              <w:ind w:left="0" w:firstLine="0"/>
              <w:outlineLvl w:val="0"/>
              <w:rPr>
                <w:szCs w:val="26"/>
                <w:lang w:val="sv-SE"/>
              </w:rPr>
            </w:pPr>
            <w:r>
              <w:rPr>
                <w:szCs w:val="26"/>
                <w:lang w:val="vi-VN"/>
              </w:rPr>
              <w:t>Sử dụng được hệ thống công cụ và các lệnh hiệu ứng của phần mềm Adobe After Effect</w:t>
            </w:r>
          </w:p>
          <w:p w:rsidR="00A605AC" w:rsidRPr="008F41C6" w:rsidRDefault="007B3C6C" w:rsidP="00A605AC">
            <w:pPr>
              <w:numPr>
                <w:ilvl w:val="0"/>
                <w:numId w:val="13"/>
              </w:numPr>
              <w:tabs>
                <w:tab w:val="clear" w:pos="720"/>
                <w:tab w:val="num" w:pos="318"/>
              </w:tabs>
              <w:spacing w:before="50" w:after="50"/>
              <w:ind w:left="0" w:firstLine="0"/>
              <w:outlineLvl w:val="0"/>
              <w:rPr>
                <w:b/>
                <w:szCs w:val="26"/>
                <w:lang w:val="pt-BR"/>
              </w:rPr>
            </w:pPr>
            <w:r>
              <w:rPr>
                <w:szCs w:val="26"/>
                <w:lang w:val="vi-VN"/>
              </w:rPr>
              <w:t>Sử dụng và điều khiển được các đối tượng trên Adobe After Effect</w:t>
            </w:r>
          </w:p>
          <w:p w:rsidR="00A605AC" w:rsidRPr="008F41C6" w:rsidRDefault="00A605AC" w:rsidP="00024A9A">
            <w:pPr>
              <w:spacing w:before="50" w:after="50"/>
              <w:outlineLvl w:val="0"/>
              <w:rPr>
                <w:b/>
                <w:szCs w:val="26"/>
                <w:lang w:val="pt-BR"/>
              </w:rPr>
            </w:pPr>
          </w:p>
        </w:tc>
      </w:tr>
    </w:tbl>
    <w:p w:rsidR="00A605AC" w:rsidRPr="008F41C6" w:rsidRDefault="00A605AC" w:rsidP="00A605AC">
      <w:pPr>
        <w:spacing w:before="50" w:after="50"/>
        <w:outlineLvl w:val="0"/>
        <w:rPr>
          <w:szCs w:val="26"/>
          <w:lang w:val="sv-SE"/>
        </w:rPr>
      </w:pPr>
      <w:r w:rsidRPr="008F41C6">
        <w:rPr>
          <w:szCs w:val="26"/>
          <w:lang w:val="sv-SE"/>
        </w:rPr>
        <w:t>2. Nội dung chương:</w:t>
      </w:r>
    </w:p>
    <w:p w:rsidR="007B3C6C" w:rsidRDefault="007B3C6C" w:rsidP="007B3C6C">
      <w:pPr>
        <w:spacing w:beforeLines="40" w:before="96" w:afterLines="40" w:after="96"/>
        <w:rPr>
          <w:lang w:val="vi-VN"/>
        </w:rPr>
      </w:pPr>
      <w:r>
        <w:rPr>
          <w:lang w:val="vi-VN"/>
        </w:rPr>
        <w:t>2,1. Giới thiệu tổng quan và giao diện Adobe After Effect.</w:t>
      </w:r>
    </w:p>
    <w:p w:rsidR="007B3C6C" w:rsidRDefault="007B3C6C" w:rsidP="007B3C6C">
      <w:pPr>
        <w:spacing w:beforeLines="40" w:before="96" w:afterLines="40" w:after="96"/>
        <w:rPr>
          <w:lang w:val="vi-VN"/>
        </w:rPr>
      </w:pPr>
      <w:r>
        <w:rPr>
          <w:lang w:val="vi-VN"/>
        </w:rPr>
        <w:t>2.1.1. Giới thiệu tổng quan</w:t>
      </w:r>
    </w:p>
    <w:p w:rsidR="007B3C6C" w:rsidRDefault="007B3C6C" w:rsidP="007B3C6C">
      <w:pPr>
        <w:spacing w:beforeLines="40" w:before="96" w:afterLines="40" w:after="96"/>
        <w:rPr>
          <w:lang w:val="vi-VN"/>
        </w:rPr>
      </w:pPr>
      <w:r>
        <w:rPr>
          <w:lang w:val="vi-VN"/>
        </w:rPr>
        <w:t>2,1.2. Giao diện Adobe Premiere</w:t>
      </w:r>
    </w:p>
    <w:p w:rsidR="007B3C6C" w:rsidRDefault="007B3C6C" w:rsidP="007B3C6C">
      <w:pPr>
        <w:spacing w:beforeLines="40" w:before="96" w:afterLines="40" w:after="96"/>
        <w:rPr>
          <w:lang w:val="vi-VN"/>
        </w:rPr>
      </w:pPr>
      <w:r>
        <w:rPr>
          <w:lang w:val="vi-VN"/>
        </w:rPr>
        <w:t>2.1.3. Môi trường làm việc với Adobe Premiere</w:t>
      </w:r>
    </w:p>
    <w:p w:rsidR="007B3C6C" w:rsidRDefault="007B3C6C" w:rsidP="007B3C6C">
      <w:pPr>
        <w:spacing w:beforeLines="40" w:before="96" w:afterLines="40" w:after="96"/>
        <w:rPr>
          <w:lang w:val="vi-VN"/>
        </w:rPr>
      </w:pPr>
      <w:r>
        <w:rPr>
          <w:lang w:val="vi-VN"/>
        </w:rPr>
        <w:t>2,2. Sử dụng công cụ và hiệu ứng</w:t>
      </w:r>
    </w:p>
    <w:p w:rsidR="007B3C6C" w:rsidRDefault="007B3C6C" w:rsidP="007B3C6C">
      <w:pPr>
        <w:spacing w:beforeLines="40" w:before="96" w:afterLines="40" w:after="96"/>
        <w:rPr>
          <w:lang w:val="vi-VN"/>
        </w:rPr>
      </w:pPr>
      <w:r>
        <w:rPr>
          <w:lang w:val="vi-VN"/>
        </w:rPr>
        <w:t xml:space="preserve">2.2.1. Công cụ xử lý trên After Effect. </w:t>
      </w:r>
    </w:p>
    <w:p w:rsidR="007B3C6C" w:rsidRDefault="007B3C6C" w:rsidP="007B3C6C">
      <w:pPr>
        <w:spacing w:beforeLines="40" w:before="96" w:afterLines="40" w:after="96"/>
        <w:rPr>
          <w:lang w:val="vi-VN"/>
        </w:rPr>
      </w:pPr>
      <w:r>
        <w:rPr>
          <w:lang w:val="vi-VN"/>
        </w:rPr>
        <w:t>2.2.2. Sử dụng hiệu ứng.</w:t>
      </w:r>
    </w:p>
    <w:p w:rsidR="007B3C6C" w:rsidRDefault="007B3C6C" w:rsidP="007B3C6C">
      <w:pPr>
        <w:spacing w:beforeLines="40" w:before="96" w:afterLines="40" w:after="96"/>
        <w:rPr>
          <w:lang w:val="vi-VN"/>
        </w:rPr>
      </w:pPr>
      <w:r>
        <w:rPr>
          <w:lang w:val="vi-VN"/>
        </w:rPr>
        <w:t>2.3. Sử dụng hình ảnh, âm thanh và kí tự</w:t>
      </w:r>
    </w:p>
    <w:p w:rsidR="007B3C6C" w:rsidRDefault="007B3C6C" w:rsidP="007B3C6C">
      <w:pPr>
        <w:spacing w:beforeLines="40" w:before="96" w:afterLines="40" w:after="96"/>
        <w:rPr>
          <w:lang w:val="vi-VN"/>
        </w:rPr>
      </w:pPr>
      <w:r>
        <w:rPr>
          <w:lang w:val="vi-VN"/>
        </w:rPr>
        <w:t>2.3.1. Sử dụng hình ảnh trong biên tập</w:t>
      </w:r>
    </w:p>
    <w:p w:rsidR="007B3C6C" w:rsidRDefault="007B3C6C" w:rsidP="007B3C6C">
      <w:pPr>
        <w:spacing w:beforeLines="40" w:before="96" w:afterLines="40" w:after="96"/>
        <w:rPr>
          <w:lang w:val="vi-VN"/>
        </w:rPr>
      </w:pPr>
      <w:r>
        <w:rPr>
          <w:lang w:val="vi-VN"/>
        </w:rPr>
        <w:t>2.3.2. Sử dụng âm thanh trong biên tập</w:t>
      </w:r>
    </w:p>
    <w:p w:rsidR="00024A9A" w:rsidRDefault="007B3C6C" w:rsidP="007B3C6C">
      <w:pPr>
        <w:spacing w:before="50" w:after="50"/>
        <w:rPr>
          <w:lang w:val="vi-VN"/>
        </w:rPr>
      </w:pPr>
      <w:r>
        <w:rPr>
          <w:lang w:val="vi-VN"/>
        </w:rPr>
        <w:t>2.3.3.  Sử dụng text  trong biên tập</w:t>
      </w:r>
    </w:p>
    <w:p w:rsidR="007B3C6C" w:rsidRDefault="007B3C6C" w:rsidP="007B3C6C">
      <w:pPr>
        <w:spacing w:before="50" w:after="50"/>
        <w:rPr>
          <w:lang w:val="vi-VN"/>
        </w:rPr>
      </w:pPr>
      <w:r>
        <w:rPr>
          <w:lang w:val="vi-VN"/>
        </w:rPr>
        <w:t>2.4. Xuất bản phim với Adobe After Effect</w:t>
      </w:r>
    </w:p>
    <w:p w:rsidR="007B3C6C" w:rsidRPr="00024A9A" w:rsidRDefault="007B3C6C" w:rsidP="007B3C6C">
      <w:pPr>
        <w:spacing w:before="50" w:after="50"/>
        <w:rPr>
          <w:b/>
          <w:szCs w:val="26"/>
          <w:lang w:val="vi-VN"/>
        </w:rPr>
      </w:pPr>
    </w:p>
    <w:p w:rsidR="00A605AC" w:rsidRPr="008F41C6" w:rsidRDefault="000472A7" w:rsidP="00A605AC">
      <w:pPr>
        <w:spacing w:before="50" w:after="50"/>
        <w:rPr>
          <w:iCs/>
          <w:szCs w:val="26"/>
          <w:lang w:val="pt-BR"/>
        </w:rPr>
      </w:pPr>
      <w:r>
        <w:rPr>
          <w:b/>
          <w:szCs w:val="26"/>
          <w:lang w:val="vi-VN"/>
        </w:rPr>
        <w:t>Chương</w:t>
      </w:r>
      <w:r w:rsidR="00A605AC" w:rsidRPr="008F41C6">
        <w:rPr>
          <w:b/>
          <w:szCs w:val="26"/>
          <w:lang w:val="sv-SE"/>
        </w:rPr>
        <w:t xml:space="preserve"> 3: </w:t>
      </w:r>
      <w:r w:rsidR="007B3C6C" w:rsidRPr="00F8332A">
        <w:rPr>
          <w:b/>
          <w:lang w:val="vi-VN"/>
        </w:rPr>
        <w:t xml:space="preserve">KỸ XẢO </w:t>
      </w:r>
      <w:r w:rsidR="007B3C6C">
        <w:rPr>
          <w:b/>
          <w:lang w:val="vi-VN"/>
        </w:rPr>
        <w:t>VÀ HIỆU ỨNG</w:t>
      </w:r>
      <w:r w:rsidR="00A605AC" w:rsidRPr="008F41C6">
        <w:rPr>
          <w:b/>
          <w:szCs w:val="26"/>
          <w:lang w:val="sv-SE"/>
        </w:rPr>
        <w:tab/>
        <w:t xml:space="preserve"> </w:t>
      </w:r>
      <w:r w:rsidR="00A605AC" w:rsidRPr="008F41C6">
        <w:rPr>
          <w:b/>
          <w:szCs w:val="26"/>
          <w:lang w:val="sv-SE"/>
        </w:rPr>
        <w:tab/>
      </w:r>
      <w:r w:rsidR="00A605AC" w:rsidRPr="008F41C6">
        <w:rPr>
          <w:b/>
          <w:szCs w:val="26"/>
          <w:lang w:val="sv-SE"/>
        </w:rPr>
        <w:tab/>
      </w:r>
      <w:r w:rsidR="00A605AC" w:rsidRPr="008F41C6">
        <w:rPr>
          <w:b/>
          <w:szCs w:val="26"/>
          <w:lang w:val="sv-SE"/>
        </w:rPr>
        <w:tab/>
      </w:r>
      <w:r w:rsidR="00A605AC" w:rsidRPr="008F41C6">
        <w:rPr>
          <w:iCs/>
          <w:szCs w:val="26"/>
          <w:lang w:val="pt-BR"/>
        </w:rPr>
        <w:t>Thời gian:</w:t>
      </w:r>
      <w:r w:rsidR="007B3C6C">
        <w:rPr>
          <w:iCs/>
          <w:szCs w:val="26"/>
          <w:lang w:val="vi-VN"/>
        </w:rPr>
        <w:t>......</w:t>
      </w:r>
      <w:r w:rsidR="00A605AC" w:rsidRPr="008F41C6">
        <w:rPr>
          <w:iCs/>
          <w:szCs w:val="26"/>
          <w:lang w:val="pt-BR"/>
        </w:rPr>
        <w:t xml:space="preserve"> giờ</w:t>
      </w:r>
    </w:p>
    <w:p w:rsidR="00A605AC" w:rsidRPr="008F41C6" w:rsidRDefault="00A605AC" w:rsidP="00A605AC">
      <w:pPr>
        <w:spacing w:before="50" w:after="50"/>
        <w:outlineLvl w:val="0"/>
        <w:rPr>
          <w:iCs/>
          <w:szCs w:val="26"/>
          <w:lang w:val="sv-SE"/>
        </w:rPr>
      </w:pPr>
      <w:r w:rsidRPr="008F41C6">
        <w:rPr>
          <w:iCs/>
          <w:szCs w:val="26"/>
          <w:lang w:val="sv-SE"/>
        </w:rPr>
        <w:t>1. Mục tiêu:</w:t>
      </w:r>
    </w:p>
    <w:p w:rsidR="00A605AC" w:rsidRPr="000472A7" w:rsidRDefault="00A605AC" w:rsidP="00A605AC">
      <w:pPr>
        <w:tabs>
          <w:tab w:val="left" w:pos="284"/>
        </w:tabs>
        <w:spacing w:before="50" w:after="50"/>
        <w:outlineLvl w:val="0"/>
        <w:rPr>
          <w:szCs w:val="26"/>
          <w:lang w:val="vi-VN"/>
        </w:rPr>
      </w:pPr>
      <w:r w:rsidRPr="008F41C6">
        <w:rPr>
          <w:szCs w:val="26"/>
          <w:lang w:val="vi-VN"/>
        </w:rPr>
        <w:t xml:space="preserve">– </w:t>
      </w:r>
      <w:r w:rsidRPr="008F41C6">
        <w:rPr>
          <w:szCs w:val="26"/>
          <w:lang w:val="pt-BR"/>
        </w:rPr>
        <w:tab/>
      </w:r>
      <w:r w:rsidR="007B3C6C">
        <w:rPr>
          <w:szCs w:val="26"/>
          <w:lang w:val="vi-VN"/>
        </w:rPr>
        <w:t>Làm được kỹ xảo video từ các hiệu ứng cơ bản và các PlugIn nâng cao</w:t>
      </w:r>
    </w:p>
    <w:p w:rsidR="00A605AC" w:rsidRPr="008F41C6" w:rsidRDefault="00A605AC" w:rsidP="00A605AC">
      <w:pPr>
        <w:tabs>
          <w:tab w:val="left" w:pos="284"/>
        </w:tabs>
        <w:spacing w:before="50" w:after="50"/>
        <w:outlineLvl w:val="0"/>
        <w:rPr>
          <w:szCs w:val="26"/>
          <w:lang w:val="sv-SE"/>
        </w:rPr>
      </w:pPr>
      <w:r w:rsidRPr="008F41C6">
        <w:rPr>
          <w:szCs w:val="26"/>
          <w:lang w:val="vi-VN"/>
        </w:rPr>
        <w:t xml:space="preserve">– </w:t>
      </w:r>
      <w:r w:rsidRPr="008F41C6">
        <w:rPr>
          <w:szCs w:val="26"/>
          <w:lang w:val="pt-BR"/>
        </w:rPr>
        <w:tab/>
      </w:r>
      <w:r w:rsidR="007B3C6C">
        <w:rPr>
          <w:szCs w:val="26"/>
          <w:lang w:val="vi-VN"/>
        </w:rPr>
        <w:t>Áp dụng các kỹ xảo vào video</w:t>
      </w:r>
      <w:r w:rsidR="000472A7">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A605AC" w:rsidRPr="007B3C6C" w:rsidTr="0049550D">
        <w:tc>
          <w:tcPr>
            <w:tcW w:w="9000" w:type="dxa"/>
          </w:tcPr>
          <w:p w:rsidR="007B3C6C" w:rsidRPr="00570982" w:rsidRDefault="007B3C6C" w:rsidP="007B3C6C">
            <w:pPr>
              <w:spacing w:beforeLines="40" w:before="96" w:afterLines="40" w:after="96" w:line="360" w:lineRule="auto"/>
              <w:ind w:left="122" w:hanging="20"/>
              <w:rPr>
                <w:lang w:val="vi-VN"/>
              </w:rPr>
            </w:pPr>
            <w:r>
              <w:rPr>
                <w:lang w:val="vi-VN"/>
              </w:rPr>
              <w:t>2</w:t>
            </w:r>
            <w:r w:rsidRPr="00570982">
              <w:rPr>
                <w:lang w:val="vi-VN"/>
              </w:rPr>
              <w:t>.1. Một số hiệu ứng căn bản</w:t>
            </w:r>
          </w:p>
          <w:p w:rsidR="007B3C6C" w:rsidRPr="0063450D" w:rsidRDefault="007B3C6C" w:rsidP="007B3C6C">
            <w:pPr>
              <w:pStyle w:val="Demuc3"/>
              <w:ind w:left="122" w:hanging="20"/>
              <w:rPr>
                <w:szCs w:val="24"/>
              </w:rPr>
            </w:pPr>
            <w:r>
              <w:rPr>
                <w:szCs w:val="24"/>
                <w:lang w:val="vi-VN"/>
              </w:rPr>
              <w:t>2</w:t>
            </w:r>
            <w:r w:rsidRPr="0063450D">
              <w:rPr>
                <w:szCs w:val="24"/>
              </w:rPr>
              <w:t>.1.1. Zoom</w:t>
            </w:r>
          </w:p>
          <w:p w:rsidR="007B3C6C" w:rsidRPr="0063450D" w:rsidRDefault="007B3C6C" w:rsidP="007B3C6C">
            <w:pPr>
              <w:pStyle w:val="Demuc3"/>
              <w:ind w:left="122" w:hanging="20"/>
              <w:rPr>
                <w:szCs w:val="24"/>
              </w:rPr>
            </w:pPr>
            <w:r>
              <w:rPr>
                <w:szCs w:val="24"/>
                <w:lang w:val="vi-VN"/>
              </w:rPr>
              <w:t>2</w:t>
            </w:r>
            <w:r w:rsidRPr="0063450D">
              <w:rPr>
                <w:szCs w:val="24"/>
              </w:rPr>
              <w:t>.1.2. Tint</w:t>
            </w:r>
          </w:p>
          <w:p w:rsidR="007B3C6C" w:rsidRPr="0063450D" w:rsidRDefault="007B3C6C" w:rsidP="007B3C6C">
            <w:pPr>
              <w:pStyle w:val="Demuc3"/>
              <w:ind w:left="122" w:hanging="20"/>
              <w:rPr>
                <w:szCs w:val="24"/>
              </w:rPr>
            </w:pPr>
            <w:r>
              <w:rPr>
                <w:szCs w:val="24"/>
                <w:lang w:val="vi-VN"/>
              </w:rPr>
              <w:t>2</w:t>
            </w:r>
            <w:r w:rsidRPr="0063450D">
              <w:rPr>
                <w:szCs w:val="24"/>
              </w:rPr>
              <w:t>.1.3. Brightness Contrast</w:t>
            </w:r>
          </w:p>
          <w:p w:rsidR="007B3C6C" w:rsidRPr="0063450D" w:rsidRDefault="007B3C6C" w:rsidP="007B3C6C">
            <w:pPr>
              <w:pStyle w:val="Demuc3"/>
              <w:ind w:left="122" w:hanging="20"/>
              <w:rPr>
                <w:i w:val="0"/>
                <w:szCs w:val="24"/>
              </w:rPr>
            </w:pPr>
            <w:r>
              <w:rPr>
                <w:szCs w:val="24"/>
                <w:lang w:val="vi-VN"/>
              </w:rPr>
              <w:t>2</w:t>
            </w:r>
            <w:r w:rsidRPr="0063450D">
              <w:rPr>
                <w:szCs w:val="24"/>
              </w:rPr>
              <w:t>.1.4. Black and White</w:t>
            </w:r>
          </w:p>
          <w:p w:rsidR="007B3C6C" w:rsidRDefault="007B3C6C" w:rsidP="007B3C6C">
            <w:pPr>
              <w:spacing w:beforeLines="40" w:before="96" w:afterLines="40" w:after="96" w:line="360" w:lineRule="auto"/>
              <w:ind w:left="122" w:hanging="20"/>
              <w:rPr>
                <w:lang w:val="vi-VN"/>
              </w:rPr>
            </w:pPr>
            <w:r>
              <w:rPr>
                <w:lang w:val="vi-VN"/>
              </w:rPr>
              <w:t>2</w:t>
            </w:r>
            <w:r>
              <w:rPr>
                <w:lang w:val="vi-VN"/>
              </w:rPr>
              <w:t>.2. Các hiệu ứng nâng cao</w:t>
            </w:r>
          </w:p>
          <w:p w:rsidR="007B3C6C" w:rsidRPr="00D7148F" w:rsidRDefault="007B3C6C" w:rsidP="007B3C6C">
            <w:pPr>
              <w:spacing w:beforeLines="40" w:before="96" w:afterLines="40" w:after="96" w:line="360" w:lineRule="auto"/>
              <w:ind w:left="122" w:hanging="20"/>
              <w:rPr>
                <w:lang w:val="vi-VN"/>
              </w:rPr>
            </w:pPr>
            <w:r>
              <w:rPr>
                <w:lang w:val="vi-VN"/>
              </w:rPr>
              <w:t>2</w:t>
            </w:r>
            <w:r>
              <w:rPr>
                <w:lang w:val="vi-VN"/>
              </w:rPr>
              <w:t>.</w:t>
            </w:r>
            <w:r w:rsidRPr="00D7148F">
              <w:rPr>
                <w:lang w:val="vi-VN"/>
              </w:rPr>
              <w:t>2.</w:t>
            </w:r>
            <w:r>
              <w:rPr>
                <w:lang w:val="vi-VN"/>
              </w:rPr>
              <w:t>1.</w:t>
            </w:r>
            <w:r w:rsidRPr="00D7148F">
              <w:rPr>
                <w:lang w:val="vi-VN"/>
              </w:rPr>
              <w:t xml:space="preserve"> Hiệu ứng ánh sáng</w:t>
            </w:r>
          </w:p>
          <w:p w:rsidR="007B3C6C" w:rsidRPr="00D7148F" w:rsidRDefault="007B3C6C" w:rsidP="007B3C6C">
            <w:pPr>
              <w:spacing w:beforeLines="40" w:before="96" w:afterLines="40" w:after="96" w:line="360" w:lineRule="auto"/>
              <w:ind w:left="122" w:hanging="20"/>
              <w:rPr>
                <w:lang w:val="vi-VN"/>
              </w:rPr>
            </w:pPr>
            <w:r>
              <w:rPr>
                <w:lang w:val="vi-VN"/>
              </w:rPr>
              <w:t>2</w:t>
            </w:r>
            <w:r>
              <w:rPr>
                <w:lang w:val="vi-VN"/>
              </w:rPr>
              <w:t>.2.2</w:t>
            </w:r>
            <w:r w:rsidRPr="00D7148F">
              <w:rPr>
                <w:lang w:val="vi-VN"/>
              </w:rPr>
              <w:t>. Hiệu ứng về màu sắc</w:t>
            </w:r>
          </w:p>
          <w:p w:rsidR="007B3C6C" w:rsidRPr="00D7148F" w:rsidRDefault="007B3C6C" w:rsidP="007B3C6C">
            <w:pPr>
              <w:spacing w:beforeLines="40" w:before="96" w:afterLines="40" w:after="96" w:line="360" w:lineRule="auto"/>
              <w:ind w:left="122" w:hanging="20"/>
              <w:rPr>
                <w:lang w:val="vi-VN"/>
              </w:rPr>
            </w:pPr>
            <w:r>
              <w:rPr>
                <w:lang w:val="vi-VN"/>
              </w:rPr>
              <w:t>2</w:t>
            </w:r>
            <w:r>
              <w:rPr>
                <w:lang w:val="vi-VN"/>
              </w:rPr>
              <w:t>.2.3</w:t>
            </w:r>
            <w:r w:rsidRPr="00D7148F">
              <w:rPr>
                <w:lang w:val="vi-VN"/>
              </w:rPr>
              <w:t>. Hiệu ứng về chuyển cảnh</w:t>
            </w:r>
          </w:p>
          <w:p w:rsidR="007B3C6C" w:rsidRPr="00D7148F" w:rsidRDefault="007B3C6C" w:rsidP="007B3C6C">
            <w:pPr>
              <w:spacing w:beforeLines="40" w:before="96" w:afterLines="40" w:after="96" w:line="360" w:lineRule="auto"/>
              <w:ind w:left="122" w:hanging="20"/>
              <w:rPr>
                <w:lang w:val="vi-VN"/>
              </w:rPr>
            </w:pPr>
            <w:r>
              <w:rPr>
                <w:lang w:val="vi-VN"/>
              </w:rPr>
              <w:t>2</w:t>
            </w:r>
            <w:r>
              <w:rPr>
                <w:lang w:val="vi-VN"/>
              </w:rPr>
              <w:t>.2.4</w:t>
            </w:r>
            <w:r w:rsidRPr="00D7148F">
              <w:rPr>
                <w:lang w:val="vi-VN"/>
              </w:rPr>
              <w:t>. Làm việc với keyframe</w:t>
            </w:r>
          </w:p>
          <w:p w:rsidR="007B3C6C" w:rsidRPr="004C52C3" w:rsidRDefault="007B3C6C" w:rsidP="007B3C6C">
            <w:pPr>
              <w:spacing w:beforeLines="40" w:before="96" w:afterLines="40" w:after="96" w:line="360" w:lineRule="auto"/>
              <w:ind w:left="122" w:hanging="20"/>
              <w:rPr>
                <w:lang w:val="vi-VN"/>
              </w:rPr>
            </w:pPr>
            <w:r>
              <w:rPr>
                <w:lang w:val="vi-VN"/>
              </w:rPr>
              <w:t>2</w:t>
            </w:r>
            <w:r>
              <w:rPr>
                <w:lang w:val="vi-VN"/>
              </w:rPr>
              <w:t>.2</w:t>
            </w:r>
            <w:r w:rsidRPr="00D7148F">
              <w:rPr>
                <w:lang w:val="vi-VN"/>
              </w:rPr>
              <w:t>.</w:t>
            </w:r>
            <w:r>
              <w:rPr>
                <w:lang w:val="vi-VN"/>
              </w:rPr>
              <w:t>5.</w:t>
            </w:r>
            <w:r w:rsidRPr="00D7148F">
              <w:rPr>
                <w:lang w:val="vi-VN"/>
              </w:rPr>
              <w:t xml:space="preserve"> Hiệu ứng </w:t>
            </w:r>
            <w:r>
              <w:rPr>
                <w:lang w:val="vi-VN"/>
              </w:rPr>
              <w:t>khác</w:t>
            </w:r>
          </w:p>
          <w:p w:rsidR="007B3C6C" w:rsidRDefault="007B3C6C" w:rsidP="007B3C6C">
            <w:pPr>
              <w:spacing w:beforeLines="40" w:before="96" w:afterLines="40" w:after="96" w:line="360" w:lineRule="auto"/>
              <w:ind w:left="122" w:hanging="20"/>
              <w:rPr>
                <w:lang w:val="vi-VN"/>
              </w:rPr>
            </w:pPr>
            <w:r>
              <w:rPr>
                <w:lang w:val="vi-VN"/>
              </w:rPr>
              <w:lastRenderedPageBreak/>
              <w:t>2</w:t>
            </w:r>
            <w:r>
              <w:rPr>
                <w:lang w:val="vi-VN"/>
              </w:rPr>
              <w:t>.3. Kỹ xảo Phim</w:t>
            </w:r>
          </w:p>
          <w:p w:rsidR="007B3C6C" w:rsidRDefault="007B3C6C" w:rsidP="007B3C6C">
            <w:pPr>
              <w:spacing w:beforeLines="40" w:before="96" w:afterLines="40" w:after="96" w:line="360" w:lineRule="auto"/>
              <w:ind w:left="122" w:hanging="20"/>
              <w:rPr>
                <w:lang w:val="vi-VN"/>
              </w:rPr>
            </w:pPr>
            <w:r>
              <w:rPr>
                <w:lang w:val="vi-VN"/>
              </w:rPr>
              <w:t>2</w:t>
            </w:r>
            <w:r>
              <w:rPr>
                <w:lang w:val="vi-VN"/>
              </w:rPr>
              <w:t>.3.1. Kỹ xảo phim với các hiệu ứng cơ bản</w:t>
            </w:r>
          </w:p>
          <w:p w:rsidR="00A605AC" w:rsidRPr="007B3C6C" w:rsidRDefault="007B3C6C" w:rsidP="007B3C6C">
            <w:pPr>
              <w:spacing w:before="50" w:after="50"/>
              <w:outlineLvl w:val="0"/>
              <w:rPr>
                <w:b/>
                <w:szCs w:val="26"/>
                <w:lang w:val="vi-VN"/>
              </w:rPr>
            </w:pPr>
            <w:r>
              <w:rPr>
                <w:lang w:val="vi-VN"/>
              </w:rPr>
              <w:t>2</w:t>
            </w:r>
            <w:r>
              <w:rPr>
                <w:lang w:val="vi-VN"/>
              </w:rPr>
              <w:t>.3.2. . Kỹ xảo phim với các PlugIn (hiệu ứng nâng cao)</w:t>
            </w:r>
          </w:p>
        </w:tc>
      </w:tr>
      <w:tr w:rsidR="000472A7" w:rsidRPr="007B3C6C" w:rsidTr="0049550D">
        <w:tc>
          <w:tcPr>
            <w:tcW w:w="9000" w:type="dxa"/>
          </w:tcPr>
          <w:p w:rsidR="000472A7" w:rsidRDefault="000472A7" w:rsidP="000472A7">
            <w:pPr>
              <w:spacing w:beforeLines="40" w:before="96" w:afterLines="40" w:after="96"/>
              <w:rPr>
                <w:bCs/>
                <w:lang w:val="vi-VN"/>
              </w:rPr>
            </w:pPr>
          </w:p>
        </w:tc>
      </w:tr>
    </w:tbl>
    <w:p w:rsidR="00A605AC" w:rsidRPr="008F41C6" w:rsidRDefault="00A605AC" w:rsidP="00A605AC">
      <w:pPr>
        <w:spacing w:before="50" w:after="50"/>
        <w:outlineLvl w:val="0"/>
        <w:rPr>
          <w:b/>
          <w:szCs w:val="26"/>
          <w:lang w:val="sv-SE"/>
        </w:rPr>
      </w:pPr>
      <w:r w:rsidRPr="008F41C6">
        <w:rPr>
          <w:b/>
          <w:szCs w:val="26"/>
          <w:lang w:val="sv-SE"/>
        </w:rPr>
        <w:t>IV. Điều kiện thực hiện môn học:</w:t>
      </w:r>
    </w:p>
    <w:p w:rsidR="00A605AC" w:rsidRPr="008F41C6" w:rsidRDefault="00A605AC" w:rsidP="00A605AC">
      <w:pPr>
        <w:spacing w:before="50" w:after="50"/>
        <w:outlineLvl w:val="0"/>
        <w:rPr>
          <w:szCs w:val="26"/>
          <w:lang w:val="sv-SE"/>
        </w:rPr>
      </w:pPr>
      <w:r w:rsidRPr="008F41C6">
        <w:rPr>
          <w:szCs w:val="26"/>
          <w:lang w:val="sv-SE"/>
        </w:rPr>
        <w:t>1. Phòng học chuyên môn hóa/nhà xưởng: Phòng máy tính</w:t>
      </w:r>
    </w:p>
    <w:p w:rsidR="00A605AC" w:rsidRPr="008F41C6" w:rsidRDefault="00A605AC" w:rsidP="00A605AC">
      <w:pPr>
        <w:spacing w:before="50" w:after="50"/>
        <w:outlineLvl w:val="0"/>
        <w:rPr>
          <w:szCs w:val="26"/>
          <w:lang w:val="sv-SE"/>
        </w:rPr>
      </w:pPr>
      <w:r w:rsidRPr="008F41C6">
        <w:rPr>
          <w:szCs w:val="26"/>
          <w:lang w:val="sv-SE"/>
        </w:rPr>
        <w:t xml:space="preserve">2. Trang thiết bị máy móc: Hệ thống máy tính có nối mạng và cài đặt phần mềm Adobe </w:t>
      </w:r>
      <w:r w:rsidR="007B3C6C">
        <w:rPr>
          <w:szCs w:val="26"/>
          <w:lang w:val="vi-VN"/>
        </w:rPr>
        <w:t>After Effect</w:t>
      </w:r>
      <w:r w:rsidRPr="008F41C6">
        <w:rPr>
          <w:szCs w:val="26"/>
          <w:lang w:val="sv-SE"/>
        </w:rPr>
        <w:t>, Netsupport School</w:t>
      </w:r>
    </w:p>
    <w:p w:rsidR="00A605AC" w:rsidRPr="008F41C6" w:rsidRDefault="00A605AC" w:rsidP="00A605AC">
      <w:pPr>
        <w:spacing w:before="50" w:after="50"/>
        <w:outlineLvl w:val="0"/>
        <w:rPr>
          <w:szCs w:val="26"/>
          <w:lang w:val="sv-SE"/>
        </w:rPr>
      </w:pPr>
      <w:r w:rsidRPr="008F41C6">
        <w:rPr>
          <w:szCs w:val="26"/>
          <w:lang w:val="sv-SE"/>
        </w:rPr>
        <w:t xml:space="preserve">3. Học liệu, dụng cụ, nguyên vật liệu: Giáo trình, tài liệu biên tập phim với Adobe </w:t>
      </w:r>
      <w:r w:rsidR="007B3C6C">
        <w:rPr>
          <w:szCs w:val="26"/>
          <w:lang w:val="vi-VN"/>
        </w:rPr>
        <w:t>After Effect</w:t>
      </w:r>
      <w:r w:rsidRPr="008F41C6">
        <w:rPr>
          <w:szCs w:val="26"/>
          <w:lang w:val="sv-SE"/>
        </w:rPr>
        <w:t>.</w:t>
      </w:r>
    </w:p>
    <w:p w:rsidR="00A605AC" w:rsidRPr="008F41C6" w:rsidRDefault="00A605AC" w:rsidP="00A605AC">
      <w:pPr>
        <w:spacing w:before="50" w:after="50"/>
        <w:outlineLvl w:val="0"/>
        <w:rPr>
          <w:szCs w:val="26"/>
          <w:lang w:val="sv-SE"/>
        </w:rPr>
      </w:pPr>
      <w:r w:rsidRPr="008F41C6">
        <w:rPr>
          <w:szCs w:val="26"/>
          <w:lang w:val="sv-SE"/>
        </w:rPr>
        <w:t>4. Các điều kiện khác:</w:t>
      </w:r>
    </w:p>
    <w:p w:rsidR="00A605AC" w:rsidRPr="008F41C6" w:rsidRDefault="00A605AC" w:rsidP="00A605AC">
      <w:pPr>
        <w:spacing w:before="50" w:after="50"/>
        <w:outlineLvl w:val="0"/>
        <w:rPr>
          <w:b/>
          <w:szCs w:val="26"/>
          <w:lang w:val="sv-SE"/>
        </w:rPr>
      </w:pPr>
      <w:r w:rsidRPr="008F41C6">
        <w:rPr>
          <w:b/>
          <w:szCs w:val="26"/>
          <w:lang w:val="sv-SE"/>
        </w:rPr>
        <w:t xml:space="preserve">V. Nội dung và phương pháp, đánh giá: </w:t>
      </w:r>
    </w:p>
    <w:p w:rsidR="00A605AC" w:rsidRPr="008F41C6" w:rsidRDefault="00A605AC" w:rsidP="00A605AC">
      <w:pPr>
        <w:spacing w:before="50" w:after="50"/>
        <w:outlineLvl w:val="0"/>
        <w:rPr>
          <w:szCs w:val="26"/>
          <w:lang w:val="sv-SE"/>
        </w:rPr>
      </w:pPr>
      <w:r w:rsidRPr="008F41C6">
        <w:rPr>
          <w:szCs w:val="26"/>
          <w:lang w:val="sv-SE"/>
        </w:rPr>
        <w:t>1. Nội dung:</w:t>
      </w:r>
    </w:p>
    <w:p w:rsidR="00A605AC" w:rsidRPr="008F41C6" w:rsidRDefault="00A605AC" w:rsidP="00A605AC">
      <w:pPr>
        <w:numPr>
          <w:ilvl w:val="0"/>
          <w:numId w:val="9"/>
        </w:numPr>
        <w:tabs>
          <w:tab w:val="clear" w:pos="720"/>
          <w:tab w:val="num" w:pos="284"/>
        </w:tabs>
        <w:spacing w:before="50" w:after="50"/>
        <w:ind w:left="0" w:firstLine="0"/>
        <w:outlineLvl w:val="0"/>
        <w:rPr>
          <w:szCs w:val="26"/>
          <w:lang w:val="sv-SE"/>
        </w:rPr>
      </w:pPr>
      <w:r w:rsidRPr="008F41C6">
        <w:rPr>
          <w:szCs w:val="26"/>
          <w:lang w:val="sv-SE"/>
        </w:rPr>
        <w:t>Kiến thức: Cung cấp cho sinh viên những kiến thức cơ bản phim</w:t>
      </w:r>
      <w:r w:rsidR="007B3C6C">
        <w:rPr>
          <w:szCs w:val="26"/>
          <w:lang w:val="vi-VN"/>
        </w:rPr>
        <w:t>, kỹ xảo phim</w:t>
      </w:r>
      <w:r w:rsidRPr="008F41C6">
        <w:rPr>
          <w:szCs w:val="26"/>
          <w:lang w:val="sv-SE"/>
        </w:rPr>
        <w:t xml:space="preserve"> và biết sử dụng phần mềm Adobe </w:t>
      </w:r>
      <w:r w:rsidR="007B3C6C">
        <w:rPr>
          <w:szCs w:val="26"/>
          <w:lang w:val="vi-VN"/>
        </w:rPr>
        <w:t>After Effect</w:t>
      </w:r>
      <w:r w:rsidR="007B3C6C">
        <w:rPr>
          <w:szCs w:val="26"/>
          <w:lang w:val="vi-VN"/>
        </w:rPr>
        <w:t xml:space="preserve"> để làm kỹ xảo phim</w:t>
      </w:r>
      <w:r w:rsidRPr="008F41C6">
        <w:rPr>
          <w:szCs w:val="26"/>
          <w:lang w:val="sv-SE"/>
        </w:rPr>
        <w:t>.</w:t>
      </w:r>
    </w:p>
    <w:p w:rsidR="00A605AC" w:rsidRPr="008F41C6" w:rsidRDefault="00A605AC" w:rsidP="00A605AC">
      <w:pPr>
        <w:numPr>
          <w:ilvl w:val="0"/>
          <w:numId w:val="9"/>
        </w:numPr>
        <w:tabs>
          <w:tab w:val="clear" w:pos="720"/>
          <w:tab w:val="num" w:pos="284"/>
        </w:tabs>
        <w:spacing w:before="50" w:after="50"/>
        <w:ind w:left="0" w:firstLine="0"/>
        <w:outlineLvl w:val="0"/>
        <w:rPr>
          <w:szCs w:val="26"/>
          <w:lang w:val="sv-SE"/>
        </w:rPr>
      </w:pPr>
      <w:r w:rsidRPr="008F41C6">
        <w:rPr>
          <w:szCs w:val="26"/>
          <w:lang w:val="sv-SE"/>
        </w:rPr>
        <w:t xml:space="preserve">Kỹ năng: Giúp cho người học có kỹ năng </w:t>
      </w:r>
      <w:r w:rsidR="007B3C6C">
        <w:rPr>
          <w:szCs w:val="26"/>
          <w:lang w:val="vi-VN"/>
        </w:rPr>
        <w:t>làm kỹ xảo phim</w:t>
      </w:r>
      <w:r w:rsidR="000472A7">
        <w:rPr>
          <w:szCs w:val="26"/>
          <w:lang w:val="vi-VN"/>
        </w:rPr>
        <w:t xml:space="preserve">, </w:t>
      </w:r>
      <w:r w:rsidR="007B3C6C">
        <w:rPr>
          <w:szCs w:val="26"/>
          <w:lang w:val="vi-VN"/>
        </w:rPr>
        <w:t>hậu kỳ</w:t>
      </w:r>
      <w:r w:rsidRPr="008F41C6">
        <w:rPr>
          <w:szCs w:val="26"/>
          <w:lang w:val="sv-SE"/>
        </w:rPr>
        <w:t xml:space="preserve"> phim với phần mềm Adobe </w:t>
      </w:r>
      <w:r w:rsidR="007B3C6C">
        <w:rPr>
          <w:szCs w:val="26"/>
          <w:lang w:val="vi-VN"/>
        </w:rPr>
        <w:t>After Effect</w:t>
      </w:r>
      <w:r w:rsidRPr="008F41C6">
        <w:rPr>
          <w:szCs w:val="26"/>
          <w:lang w:val="sv-SE"/>
        </w:rPr>
        <w:t>.</w:t>
      </w:r>
    </w:p>
    <w:p w:rsidR="00A605AC" w:rsidRPr="008F41C6" w:rsidRDefault="00A605AC" w:rsidP="00A605AC">
      <w:pPr>
        <w:numPr>
          <w:ilvl w:val="0"/>
          <w:numId w:val="9"/>
        </w:numPr>
        <w:tabs>
          <w:tab w:val="num" w:pos="284"/>
        </w:tabs>
        <w:spacing w:before="50" w:after="50"/>
        <w:ind w:left="0" w:firstLine="0"/>
        <w:outlineLvl w:val="0"/>
        <w:rPr>
          <w:szCs w:val="26"/>
          <w:lang w:val="sv-SE"/>
        </w:rPr>
      </w:pPr>
      <w:r w:rsidRPr="008F41C6">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605AC" w:rsidRDefault="00A605AC" w:rsidP="00A605AC">
      <w:pPr>
        <w:spacing w:before="50" w:after="50"/>
        <w:outlineLvl w:val="0"/>
        <w:rPr>
          <w:szCs w:val="26"/>
          <w:lang w:val="sv-SE"/>
        </w:rPr>
      </w:pPr>
      <w:r w:rsidRPr="008F41C6">
        <w:rPr>
          <w:szCs w:val="26"/>
          <w:lang w:val="sv-SE"/>
        </w:rPr>
        <w:t xml:space="preserve">2. Phương pháp: </w:t>
      </w:r>
      <w:r w:rsidRPr="003932D6">
        <w:rPr>
          <w:color w:val="00B050"/>
          <w:szCs w:val="26"/>
          <w:lang w:val="sv-SE"/>
        </w:rPr>
        <w:t>thực hiện các bài kiểm tra/bài tập lớn trên lớp, kiểm tra cuối kỳ</w:t>
      </w:r>
      <w:r>
        <w:rPr>
          <w:szCs w:val="26"/>
          <w:lang w:val="sv-SE"/>
        </w:rPr>
        <w:t>.</w:t>
      </w:r>
    </w:p>
    <w:p w:rsidR="00A605AC" w:rsidRPr="008F41C6" w:rsidRDefault="00A605AC" w:rsidP="00A605AC">
      <w:pPr>
        <w:spacing w:before="50" w:after="50"/>
        <w:outlineLvl w:val="0"/>
        <w:rPr>
          <w:b/>
          <w:szCs w:val="26"/>
          <w:lang w:val="sv-SE"/>
        </w:rPr>
      </w:pPr>
      <w:r w:rsidRPr="008F41C6">
        <w:rPr>
          <w:b/>
          <w:szCs w:val="26"/>
          <w:lang w:val="sv-SE"/>
        </w:rPr>
        <w:t>VI. Hướng dẫn thực hiện môn học:</w:t>
      </w:r>
    </w:p>
    <w:p w:rsidR="00A605AC" w:rsidRPr="008F41C6" w:rsidRDefault="00A605AC" w:rsidP="00A605AC">
      <w:pPr>
        <w:spacing w:before="50" w:after="50"/>
        <w:outlineLvl w:val="0"/>
        <w:rPr>
          <w:szCs w:val="26"/>
          <w:lang w:val="sv-SE"/>
        </w:rPr>
      </w:pPr>
      <w:r w:rsidRPr="008F41C6">
        <w:rPr>
          <w:szCs w:val="26"/>
          <w:lang w:val="sv-SE"/>
        </w:rPr>
        <w:t xml:space="preserve">1. Phạm vi áp dụng môn học: </w:t>
      </w:r>
    </w:p>
    <w:p w:rsidR="00A605AC" w:rsidRPr="008F41C6" w:rsidRDefault="00A605AC" w:rsidP="00A605AC">
      <w:pPr>
        <w:spacing w:before="50" w:after="50"/>
        <w:outlineLvl w:val="0"/>
        <w:rPr>
          <w:szCs w:val="26"/>
          <w:lang w:val="es-ES"/>
        </w:rPr>
      </w:pPr>
      <w:r w:rsidRPr="008F41C6">
        <w:rPr>
          <w:szCs w:val="26"/>
          <w:lang w:val="es-ES"/>
        </w:rPr>
        <w:t>Chương trình môn học được sử dụng để giảng dạy cho trình độ Cao đẳng nghề ngành Thiết kế đồ họa.</w:t>
      </w:r>
    </w:p>
    <w:p w:rsidR="00A605AC" w:rsidRPr="008F41C6" w:rsidRDefault="00A605AC" w:rsidP="00A605AC">
      <w:pPr>
        <w:spacing w:before="50" w:after="50"/>
        <w:outlineLvl w:val="0"/>
        <w:rPr>
          <w:szCs w:val="26"/>
          <w:lang w:val="sv-SE"/>
        </w:rPr>
      </w:pPr>
      <w:r w:rsidRPr="008F41C6">
        <w:rPr>
          <w:szCs w:val="26"/>
          <w:lang w:val="sv-SE"/>
        </w:rPr>
        <w:t>2. Hướng dẫn về phương pháp giảng dạy, học tập môn học:</w:t>
      </w:r>
    </w:p>
    <w:p w:rsidR="00A605AC" w:rsidRPr="008F41C6" w:rsidRDefault="00A605AC" w:rsidP="00A605AC">
      <w:pPr>
        <w:numPr>
          <w:ilvl w:val="0"/>
          <w:numId w:val="11"/>
        </w:numPr>
        <w:tabs>
          <w:tab w:val="left" w:pos="284"/>
        </w:tabs>
        <w:spacing w:before="50" w:after="50"/>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Pr="008F41C6">
        <w:rPr>
          <w:szCs w:val="26"/>
          <w:lang w:val="sv-SE"/>
        </w:rPr>
        <w:t xml:space="preserve">Adobe </w:t>
      </w:r>
      <w:r w:rsidR="004B247B">
        <w:rPr>
          <w:szCs w:val="26"/>
          <w:lang w:val="vi-VN"/>
        </w:rPr>
        <w:t>After Effect</w:t>
      </w:r>
      <w:r w:rsidRPr="008F41C6">
        <w:rPr>
          <w:szCs w:val="26"/>
          <w:lang w:val="sv-SE"/>
        </w:rPr>
        <w:t xml:space="preserve"> để </w:t>
      </w:r>
      <w:r w:rsidR="004B247B">
        <w:rPr>
          <w:szCs w:val="26"/>
          <w:lang w:val="vi-VN"/>
        </w:rPr>
        <w:t>làm kỹ xảo</w:t>
      </w:r>
      <w:r w:rsidRPr="008F41C6">
        <w:rPr>
          <w:szCs w:val="26"/>
          <w:lang w:val="sv-SE"/>
        </w:rPr>
        <w:t xml:space="preserve"> phim</w:t>
      </w:r>
      <w:r w:rsidRPr="008F41C6">
        <w:rPr>
          <w:szCs w:val="26"/>
          <w:lang w:val="es-ES"/>
        </w:rPr>
        <w:t>.</w:t>
      </w:r>
    </w:p>
    <w:p w:rsidR="00A605AC" w:rsidRPr="008F41C6" w:rsidRDefault="00A605AC" w:rsidP="00A605AC">
      <w:pPr>
        <w:numPr>
          <w:ilvl w:val="0"/>
          <w:numId w:val="11"/>
        </w:numPr>
        <w:tabs>
          <w:tab w:val="left" w:pos="284"/>
        </w:tabs>
        <w:spacing w:before="50" w:after="50"/>
        <w:ind w:left="0" w:firstLine="0"/>
        <w:outlineLvl w:val="0"/>
        <w:rPr>
          <w:szCs w:val="26"/>
          <w:lang w:val="sv-SE"/>
        </w:rPr>
      </w:pPr>
      <w:r w:rsidRPr="008F41C6">
        <w:rPr>
          <w:szCs w:val="26"/>
          <w:lang w:val="sv-SE"/>
        </w:rPr>
        <w:t xml:space="preserve">Đối với người học: làm các bài tập thực hành, tự </w:t>
      </w:r>
      <w:r w:rsidR="004B247B">
        <w:rPr>
          <w:szCs w:val="26"/>
          <w:lang w:val="vi-VN"/>
        </w:rPr>
        <w:t xml:space="preserve">làm kỹ xảo </w:t>
      </w:r>
      <w:r w:rsidRPr="008F41C6">
        <w:rPr>
          <w:szCs w:val="26"/>
          <w:lang w:val="sv-SE"/>
        </w:rPr>
        <w:t xml:space="preserve"> phim với phần mềm </w:t>
      </w:r>
      <w:r w:rsidRPr="008F41C6">
        <w:rPr>
          <w:szCs w:val="26"/>
          <w:lang w:val="es-ES"/>
        </w:rPr>
        <w:t xml:space="preserve">Adobe </w:t>
      </w:r>
      <w:r w:rsidR="004B247B">
        <w:rPr>
          <w:szCs w:val="26"/>
          <w:lang w:val="vi-VN"/>
        </w:rPr>
        <w:t>After Effect</w:t>
      </w:r>
      <w:r w:rsidRPr="008F41C6">
        <w:rPr>
          <w:szCs w:val="26"/>
          <w:lang w:val="es-ES"/>
        </w:rPr>
        <w:t xml:space="preserve"> cho mình</w:t>
      </w:r>
      <w:r w:rsidRPr="008F41C6">
        <w:rPr>
          <w:szCs w:val="26"/>
          <w:lang w:val="sv-SE"/>
        </w:rPr>
        <w:t>.</w:t>
      </w:r>
    </w:p>
    <w:p w:rsidR="00A605AC" w:rsidRPr="008F41C6" w:rsidRDefault="00A605AC" w:rsidP="00A605AC">
      <w:pPr>
        <w:tabs>
          <w:tab w:val="left" w:pos="284"/>
        </w:tabs>
        <w:spacing w:before="50" w:after="50"/>
        <w:outlineLvl w:val="0"/>
        <w:rPr>
          <w:szCs w:val="26"/>
          <w:lang w:val="sv-SE"/>
        </w:rPr>
      </w:pPr>
      <w:r w:rsidRPr="008F41C6">
        <w:rPr>
          <w:szCs w:val="26"/>
          <w:lang w:val="sv-SE"/>
        </w:rPr>
        <w:t xml:space="preserve">3. Những trọng tâm cần chú ý: </w:t>
      </w:r>
    </w:p>
    <w:p w:rsidR="00A605AC" w:rsidRPr="008F41C6" w:rsidRDefault="00A605AC" w:rsidP="00A605AC">
      <w:pPr>
        <w:numPr>
          <w:ilvl w:val="0"/>
          <w:numId w:val="10"/>
        </w:numPr>
        <w:tabs>
          <w:tab w:val="left" w:pos="284"/>
        </w:tabs>
        <w:spacing w:before="50" w:after="50"/>
        <w:ind w:left="0" w:firstLine="0"/>
        <w:outlineLvl w:val="0"/>
        <w:rPr>
          <w:szCs w:val="26"/>
          <w:lang w:val="sv-SE"/>
        </w:rPr>
      </w:pPr>
      <w:r w:rsidRPr="008F41C6">
        <w:rPr>
          <w:szCs w:val="26"/>
          <w:lang w:val="sv-SE"/>
        </w:rPr>
        <w:t xml:space="preserve">Khái niệm về phim, </w:t>
      </w:r>
      <w:r w:rsidR="004B247B">
        <w:rPr>
          <w:szCs w:val="26"/>
          <w:lang w:val="vi-VN"/>
        </w:rPr>
        <w:t xml:space="preserve">kỹ xảo phim, </w:t>
      </w:r>
      <w:r w:rsidRPr="008F41C6">
        <w:rPr>
          <w:szCs w:val="26"/>
          <w:lang w:val="sv-SE"/>
        </w:rPr>
        <w:t xml:space="preserve"> khái niệm project, sequence.</w:t>
      </w:r>
    </w:p>
    <w:p w:rsidR="00A605AC" w:rsidRPr="008F41C6" w:rsidRDefault="00A605AC" w:rsidP="00A605AC">
      <w:pPr>
        <w:numPr>
          <w:ilvl w:val="0"/>
          <w:numId w:val="10"/>
        </w:numPr>
        <w:tabs>
          <w:tab w:val="left" w:pos="284"/>
        </w:tabs>
        <w:spacing w:before="50" w:after="50"/>
        <w:ind w:left="0" w:firstLine="0"/>
        <w:outlineLvl w:val="0"/>
        <w:rPr>
          <w:szCs w:val="26"/>
          <w:lang w:val="sv-SE"/>
        </w:rPr>
      </w:pPr>
      <w:r w:rsidRPr="008F41C6">
        <w:rPr>
          <w:szCs w:val="26"/>
          <w:lang w:val="sv-SE"/>
        </w:rPr>
        <w:t xml:space="preserve">Sử dụng phần mềm Adobe </w:t>
      </w:r>
      <w:r w:rsidR="004B247B">
        <w:rPr>
          <w:szCs w:val="26"/>
          <w:lang w:val="vi-VN"/>
        </w:rPr>
        <w:t>After Effect</w:t>
      </w:r>
      <w:r w:rsidRPr="008F41C6">
        <w:rPr>
          <w:szCs w:val="26"/>
          <w:lang w:val="sv-SE"/>
        </w:rPr>
        <w:t xml:space="preserve"> để </w:t>
      </w:r>
      <w:r w:rsidR="004B247B">
        <w:rPr>
          <w:szCs w:val="26"/>
          <w:lang w:val="vi-VN"/>
        </w:rPr>
        <w:t>làm kỹ xảo</w:t>
      </w:r>
      <w:r w:rsidRPr="008F41C6">
        <w:rPr>
          <w:szCs w:val="26"/>
          <w:lang w:val="sv-SE"/>
        </w:rPr>
        <w:t xml:space="preserve"> phim.</w:t>
      </w:r>
    </w:p>
    <w:p w:rsidR="00A605AC" w:rsidRDefault="00A605AC" w:rsidP="00A605AC">
      <w:pPr>
        <w:tabs>
          <w:tab w:val="left" w:pos="284"/>
        </w:tabs>
        <w:spacing w:before="50" w:after="50"/>
        <w:outlineLvl w:val="0"/>
        <w:rPr>
          <w:szCs w:val="26"/>
          <w:lang w:val="vi-VN"/>
        </w:rPr>
      </w:pPr>
      <w:r w:rsidRPr="008F41C6">
        <w:rPr>
          <w:szCs w:val="26"/>
          <w:lang w:val="sv-SE"/>
        </w:rPr>
        <w:t>4. Tài liệu tham khảo:</w:t>
      </w:r>
    </w:p>
    <w:p w:rsidR="00F2354A" w:rsidRPr="0063450D" w:rsidRDefault="00F2354A" w:rsidP="00F2354A">
      <w:pPr>
        <w:pStyle w:val="Quote"/>
        <w:spacing w:line="360" w:lineRule="auto"/>
        <w:rPr>
          <w:lang w:val="pt-BR"/>
        </w:rPr>
      </w:pPr>
      <w:r w:rsidRPr="0063450D">
        <w:rPr>
          <w:lang w:val="pt-BR"/>
        </w:rPr>
        <w:t xml:space="preserve">1) </w:t>
      </w:r>
      <w:r w:rsidRPr="0063450D">
        <w:rPr>
          <w:i w:val="0"/>
          <w:lang w:val="pt-BR"/>
        </w:rPr>
        <w:t>Adobe After Effects CS4 &amp; CS5 Dành Cho Người Tự Học (Lý Thuyết &amp; Thực Hành</w:t>
      </w:r>
      <w:r w:rsidRPr="0063450D">
        <w:rPr>
          <w:lang w:val="pt-BR"/>
        </w:rPr>
        <w:t xml:space="preserve">, </w:t>
      </w:r>
      <w:hyperlink r:id="rId9" w:history="1">
        <w:r w:rsidRPr="0063450D">
          <w:rPr>
            <w:lang w:val="pt-BR"/>
          </w:rPr>
          <w:t>Đỗ Lê Thuận</w:t>
        </w:r>
      </w:hyperlink>
      <w:r w:rsidRPr="0063450D">
        <w:rPr>
          <w:lang w:val="pt-BR"/>
        </w:rPr>
        <w:t>, </w:t>
      </w:r>
      <w:hyperlink r:id="rId10" w:history="1">
        <w:r w:rsidRPr="0063450D">
          <w:rPr>
            <w:lang w:val="pt-BR"/>
          </w:rPr>
          <w:t>Võ Duy Thanh Tâm</w:t>
        </w:r>
      </w:hyperlink>
      <w:r w:rsidRPr="0063450D">
        <w:rPr>
          <w:lang w:val="pt-BR"/>
        </w:rPr>
        <w:t>, </w:t>
      </w:r>
      <w:hyperlink r:id="rId11" w:history="1">
        <w:r w:rsidRPr="0063450D">
          <w:rPr>
            <w:lang w:val="pt-BR"/>
          </w:rPr>
          <w:t>Phạm Quang Huy</w:t>
        </w:r>
      </w:hyperlink>
      <w:r w:rsidRPr="0063450D">
        <w:rPr>
          <w:lang w:val="pt-BR"/>
        </w:rPr>
        <w:t xml:space="preserve">, NXB Hồng Đức, 2011. </w:t>
      </w:r>
    </w:p>
    <w:p w:rsidR="00F2354A" w:rsidRPr="0063450D" w:rsidRDefault="00F2354A" w:rsidP="00F2354A">
      <w:pPr>
        <w:pStyle w:val="Quote"/>
        <w:spacing w:line="360" w:lineRule="auto"/>
      </w:pPr>
      <w:r w:rsidRPr="0063450D">
        <w:rPr>
          <w:lang w:val="pt-BR"/>
        </w:rPr>
        <w:t xml:space="preserve">2) </w:t>
      </w:r>
      <w:r w:rsidRPr="0063450D">
        <w:rPr>
          <w:bCs/>
          <w:i w:val="0"/>
          <w:lang w:val="pt-BR"/>
        </w:rPr>
        <w:t>Các Hiệu Ứng Đặc Biệt Với Adobe  After Effects</w:t>
      </w:r>
      <w:r w:rsidRPr="0063450D">
        <w:rPr>
          <w:lang w:val="pt-BR"/>
        </w:rPr>
        <w:t xml:space="preserve">, </w:t>
      </w:r>
      <w:hyperlink r:id="rId12" w:history="1">
        <w:r w:rsidRPr="0063450D">
          <w:rPr>
            <w:bCs/>
            <w:i w:val="0"/>
            <w:lang w:val="pt-BR"/>
          </w:rPr>
          <w:t>Phạm Quang Hiển</w:t>
        </w:r>
      </w:hyperlink>
      <w:r w:rsidRPr="0063450D">
        <w:rPr>
          <w:bCs/>
          <w:i w:val="0"/>
          <w:lang w:val="pt-BR"/>
        </w:rPr>
        <w:t>. </w:t>
      </w:r>
      <w:hyperlink r:id="rId13" w:history="1">
        <w:r w:rsidRPr="0063450D">
          <w:rPr>
            <w:bCs/>
            <w:i w:val="0"/>
          </w:rPr>
          <w:t>Phạm Quang Huy</w:t>
        </w:r>
      </w:hyperlink>
      <w:r w:rsidRPr="0063450D">
        <w:rPr>
          <w:lang w:val="pt-BR"/>
        </w:rPr>
        <w:t xml:space="preserve">, </w:t>
      </w:r>
      <w:r w:rsidRPr="0063450D">
        <w:t>NXB Giao thông vận tải, 2009</w:t>
      </w:r>
    </w:p>
    <w:p w:rsidR="000472A7" w:rsidRPr="000472A7" w:rsidRDefault="000472A7" w:rsidP="00A605AC">
      <w:pPr>
        <w:tabs>
          <w:tab w:val="left" w:pos="284"/>
        </w:tabs>
        <w:spacing w:before="50" w:after="50"/>
        <w:outlineLvl w:val="0"/>
        <w:rPr>
          <w:szCs w:val="26"/>
          <w:lang w:val="vi-VN"/>
        </w:rPr>
      </w:pPr>
    </w:p>
    <w:p w:rsidR="00A605AC" w:rsidRPr="008F41C6" w:rsidRDefault="00A605AC" w:rsidP="00A605AC">
      <w:pPr>
        <w:numPr>
          <w:ilvl w:val="0"/>
          <w:numId w:val="12"/>
        </w:numPr>
        <w:tabs>
          <w:tab w:val="left" w:pos="284"/>
        </w:tabs>
        <w:spacing w:before="50" w:after="50"/>
        <w:ind w:left="0" w:firstLine="0"/>
        <w:outlineLvl w:val="0"/>
        <w:rPr>
          <w:szCs w:val="26"/>
          <w:lang w:val="es-ES"/>
        </w:rPr>
      </w:pPr>
      <w:r w:rsidRPr="008F41C6">
        <w:rPr>
          <w:szCs w:val="26"/>
          <w:lang w:val="vi-VN"/>
        </w:rPr>
        <w:t>Ebook hướng dẫn sử dụng Adobe Premiere chuyên nghiệp</w:t>
      </w:r>
    </w:p>
    <w:p w:rsidR="00A605AC" w:rsidRPr="008F41C6" w:rsidRDefault="00A605AC" w:rsidP="00A605AC">
      <w:pPr>
        <w:numPr>
          <w:ilvl w:val="0"/>
          <w:numId w:val="12"/>
        </w:numPr>
        <w:tabs>
          <w:tab w:val="left" w:pos="284"/>
        </w:tabs>
        <w:spacing w:before="50" w:after="50"/>
        <w:ind w:left="0" w:firstLine="0"/>
        <w:outlineLvl w:val="0"/>
        <w:rPr>
          <w:szCs w:val="26"/>
          <w:lang w:val="es-ES"/>
        </w:rPr>
      </w:pPr>
      <w:r w:rsidRPr="008F41C6">
        <w:rPr>
          <w:szCs w:val="26"/>
        </w:rPr>
        <w:lastRenderedPageBreak/>
        <w:t xml:space="preserve">Web: </w:t>
      </w:r>
      <w:hyperlink r:id="rId14" w:tgtFrame="_blank" w:history="1">
        <w:r w:rsidRPr="008F41C6">
          <w:rPr>
            <w:rStyle w:val="Hyperlink"/>
            <w:szCs w:val="26"/>
          </w:rPr>
          <w:t>http://share3d.vn/</w:t>
        </w:r>
      </w:hyperlink>
      <w:r w:rsidRPr="008F41C6">
        <w:rPr>
          <w:szCs w:val="26"/>
          <w:lang w:val="es-ES"/>
        </w:rPr>
        <w:t xml:space="preserve"> </w:t>
      </w:r>
    </w:p>
    <w:p w:rsidR="00A605AC" w:rsidRPr="008F41C6" w:rsidRDefault="00A605AC" w:rsidP="00A605AC">
      <w:pPr>
        <w:tabs>
          <w:tab w:val="left" w:pos="284"/>
        </w:tabs>
        <w:spacing w:before="50" w:after="50"/>
        <w:rPr>
          <w:szCs w:val="26"/>
          <w:lang w:val="sv-SE"/>
        </w:rPr>
      </w:pPr>
      <w:r w:rsidRPr="008F41C6">
        <w:rPr>
          <w:szCs w:val="26"/>
          <w:lang w:val="sv-SE"/>
        </w:rPr>
        <w:t>5. Ghi chú và giải thích (nếu có):</w:t>
      </w:r>
    </w:p>
    <w:p w:rsidR="00A605AC" w:rsidRPr="008F41C6" w:rsidRDefault="00A605AC" w:rsidP="00A605AC">
      <w:pPr>
        <w:rPr>
          <w:b/>
          <w:bCs/>
          <w:szCs w:val="26"/>
          <w:lang w:val="pt-BR"/>
        </w:rPr>
      </w:pPr>
      <w:r w:rsidRPr="008F41C6">
        <w:rPr>
          <w:b/>
          <w:bCs/>
          <w:szCs w:val="26"/>
          <w:lang w:val="pt-BR"/>
        </w:rPr>
        <w:br w:type="page"/>
      </w:r>
      <w:bookmarkStart w:id="0" w:name="_GoBack"/>
      <w:bookmarkEnd w:id="0"/>
    </w:p>
    <w:p w:rsidR="00D51D2C" w:rsidRPr="00AD7DD6" w:rsidRDefault="00854EF4" w:rsidP="00854EF4">
      <w:pPr>
        <w:tabs>
          <w:tab w:val="center" w:pos="2250"/>
          <w:tab w:val="center" w:pos="7470"/>
        </w:tabs>
        <w:rPr>
          <w:b/>
          <w:lang w:val="it-IT"/>
        </w:rPr>
      </w:pPr>
      <w:r w:rsidRPr="00AD7DD6">
        <w:rPr>
          <w:b/>
          <w:lang w:val="it-IT"/>
        </w:rPr>
        <w:lastRenderedPageBreak/>
        <w:tab/>
      </w:r>
    </w:p>
    <w:sectPr w:rsidR="00D51D2C" w:rsidRPr="00AD7DD6" w:rsidSect="00F168D8">
      <w:footerReference w:type="even" r:id="rId15"/>
      <w:footerReference w:type="default" r:id="rId16"/>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C5A" w:rsidRDefault="00643C5A">
      <w:r>
        <w:separator/>
      </w:r>
    </w:p>
  </w:endnote>
  <w:endnote w:type="continuationSeparator" w:id="0">
    <w:p w:rsidR="00643C5A" w:rsidRDefault="00643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Arial">
    <w:panose1 w:val="020B0604020202020204"/>
    <w:charset w:val="A3"/>
    <w:family w:val="swiss"/>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4002EFF" w:usb1="C000247B" w:usb2="00000009" w:usb3="00000000" w:csb0="000001FF" w:csb1="00000000"/>
  </w:font>
  <w:font w:name="Calibri">
    <w:panose1 w:val="020F05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7E" w:rsidRDefault="003B677E" w:rsidP="00F251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3B677E" w:rsidRDefault="003B677E" w:rsidP="00F251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7E" w:rsidRDefault="003B677E" w:rsidP="00F251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B247B">
      <w:rPr>
        <w:rStyle w:val="PageNumber"/>
        <w:noProof/>
      </w:rPr>
      <w:t>6</w:t>
    </w:r>
    <w:r>
      <w:rPr>
        <w:rStyle w:val="PageNumber"/>
      </w:rPr>
      <w:fldChar w:fldCharType="end"/>
    </w:r>
  </w:p>
  <w:p w:rsidR="003B677E" w:rsidRDefault="003B677E" w:rsidP="00F2517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C5A" w:rsidRDefault="00643C5A">
      <w:r>
        <w:separator/>
      </w:r>
    </w:p>
  </w:footnote>
  <w:footnote w:type="continuationSeparator" w:id="0">
    <w:p w:rsidR="00643C5A" w:rsidRDefault="00643C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57D9"/>
    <w:multiLevelType w:val="hybridMultilevel"/>
    <w:tmpl w:val="164CBC7C"/>
    <w:lvl w:ilvl="0" w:tplc="88CA46F0">
      <w:start w:val="1"/>
      <w:numFmt w:val="bullet"/>
      <w:pStyle w:val="Heading4"/>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E7505E6"/>
    <w:multiLevelType w:val="hybridMultilevel"/>
    <w:tmpl w:val="F93AA8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6E10AD"/>
    <w:multiLevelType w:val="multilevel"/>
    <w:tmpl w:val="C69CF4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72E6207"/>
    <w:multiLevelType w:val="hybridMultilevel"/>
    <w:tmpl w:val="F7C0270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53B623F5"/>
    <w:multiLevelType w:val="hybridMultilevel"/>
    <w:tmpl w:val="F3A00BEE"/>
    <w:lvl w:ilvl="0" w:tplc="6274591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966FF9"/>
    <w:multiLevelType w:val="hybridMultilevel"/>
    <w:tmpl w:val="1504BE4C"/>
    <w:lvl w:ilvl="0" w:tplc="E6A851FC">
      <w:start w:val="1"/>
      <w:numFmt w:val="bullet"/>
      <w:pStyle w:val="Demuc5"/>
      <w:lvlText w:val=""/>
      <w:lvlJc w:val="left"/>
      <w:pPr>
        <w:ind w:left="2710" w:hanging="360"/>
      </w:pPr>
      <w:rPr>
        <w:rFonts w:ascii="Symbol" w:hAnsi="Symbol" w:hint="default"/>
      </w:rPr>
    </w:lvl>
    <w:lvl w:ilvl="1" w:tplc="04090003" w:tentative="1">
      <w:start w:val="1"/>
      <w:numFmt w:val="bullet"/>
      <w:lvlText w:val="o"/>
      <w:lvlJc w:val="left"/>
      <w:pPr>
        <w:ind w:left="3430" w:hanging="360"/>
      </w:pPr>
      <w:rPr>
        <w:rFonts w:ascii="Courier New" w:hAnsi="Courier New" w:cs="Courier New" w:hint="default"/>
      </w:rPr>
    </w:lvl>
    <w:lvl w:ilvl="2" w:tplc="04090005" w:tentative="1">
      <w:start w:val="1"/>
      <w:numFmt w:val="bullet"/>
      <w:lvlText w:val=""/>
      <w:lvlJc w:val="left"/>
      <w:pPr>
        <w:ind w:left="4150" w:hanging="360"/>
      </w:pPr>
      <w:rPr>
        <w:rFonts w:ascii="Wingdings" w:hAnsi="Wingdings" w:hint="default"/>
      </w:rPr>
    </w:lvl>
    <w:lvl w:ilvl="3" w:tplc="04090001" w:tentative="1">
      <w:start w:val="1"/>
      <w:numFmt w:val="bullet"/>
      <w:lvlText w:val=""/>
      <w:lvlJc w:val="left"/>
      <w:pPr>
        <w:ind w:left="4870" w:hanging="360"/>
      </w:pPr>
      <w:rPr>
        <w:rFonts w:ascii="Symbol" w:hAnsi="Symbol" w:hint="default"/>
      </w:rPr>
    </w:lvl>
    <w:lvl w:ilvl="4" w:tplc="04090003" w:tentative="1">
      <w:start w:val="1"/>
      <w:numFmt w:val="bullet"/>
      <w:lvlText w:val="o"/>
      <w:lvlJc w:val="left"/>
      <w:pPr>
        <w:ind w:left="5590" w:hanging="360"/>
      </w:pPr>
      <w:rPr>
        <w:rFonts w:ascii="Courier New" w:hAnsi="Courier New" w:cs="Courier New" w:hint="default"/>
      </w:rPr>
    </w:lvl>
    <w:lvl w:ilvl="5" w:tplc="04090005" w:tentative="1">
      <w:start w:val="1"/>
      <w:numFmt w:val="bullet"/>
      <w:lvlText w:val=""/>
      <w:lvlJc w:val="left"/>
      <w:pPr>
        <w:ind w:left="6310" w:hanging="360"/>
      </w:pPr>
      <w:rPr>
        <w:rFonts w:ascii="Wingdings" w:hAnsi="Wingdings" w:hint="default"/>
      </w:rPr>
    </w:lvl>
    <w:lvl w:ilvl="6" w:tplc="04090001" w:tentative="1">
      <w:start w:val="1"/>
      <w:numFmt w:val="bullet"/>
      <w:lvlText w:val=""/>
      <w:lvlJc w:val="left"/>
      <w:pPr>
        <w:ind w:left="7030" w:hanging="360"/>
      </w:pPr>
      <w:rPr>
        <w:rFonts w:ascii="Symbol" w:hAnsi="Symbol" w:hint="default"/>
      </w:rPr>
    </w:lvl>
    <w:lvl w:ilvl="7" w:tplc="04090003" w:tentative="1">
      <w:start w:val="1"/>
      <w:numFmt w:val="bullet"/>
      <w:lvlText w:val="o"/>
      <w:lvlJc w:val="left"/>
      <w:pPr>
        <w:ind w:left="7750" w:hanging="360"/>
      </w:pPr>
      <w:rPr>
        <w:rFonts w:ascii="Courier New" w:hAnsi="Courier New" w:cs="Courier New" w:hint="default"/>
      </w:rPr>
    </w:lvl>
    <w:lvl w:ilvl="8" w:tplc="04090005" w:tentative="1">
      <w:start w:val="1"/>
      <w:numFmt w:val="bullet"/>
      <w:lvlText w:val=""/>
      <w:lvlJc w:val="left"/>
      <w:pPr>
        <w:ind w:left="8470" w:hanging="360"/>
      </w:pPr>
      <w:rPr>
        <w:rFonts w:ascii="Wingdings" w:hAnsi="Wingdings" w:hint="default"/>
      </w:rPr>
    </w:lvl>
  </w:abstractNum>
  <w:abstractNum w:abstractNumId="10">
    <w:nsid w:val="60223546"/>
    <w:multiLevelType w:val="hybridMultilevel"/>
    <w:tmpl w:val="10ACEB38"/>
    <w:lvl w:ilvl="0" w:tplc="04090001">
      <w:start w:val="1"/>
      <w:numFmt w:val="bullet"/>
      <w:lvlText w:val=""/>
      <w:lvlJc w:val="left"/>
      <w:pPr>
        <w:ind w:left="2428" w:hanging="360"/>
      </w:pPr>
      <w:rPr>
        <w:rFonts w:ascii="Symbol" w:hAnsi="Symbol" w:hint="default"/>
      </w:rPr>
    </w:lvl>
    <w:lvl w:ilvl="1" w:tplc="04090003" w:tentative="1">
      <w:start w:val="1"/>
      <w:numFmt w:val="bullet"/>
      <w:lvlText w:val="o"/>
      <w:lvlJc w:val="left"/>
      <w:pPr>
        <w:ind w:left="3148" w:hanging="360"/>
      </w:pPr>
      <w:rPr>
        <w:rFonts w:ascii="Courier New" w:hAnsi="Courier New" w:cs="Courier New" w:hint="default"/>
      </w:rPr>
    </w:lvl>
    <w:lvl w:ilvl="2" w:tplc="04090005" w:tentative="1">
      <w:start w:val="1"/>
      <w:numFmt w:val="bullet"/>
      <w:lvlText w:val=""/>
      <w:lvlJc w:val="left"/>
      <w:pPr>
        <w:ind w:left="3868" w:hanging="360"/>
      </w:pPr>
      <w:rPr>
        <w:rFonts w:ascii="Wingdings" w:hAnsi="Wingdings" w:hint="default"/>
      </w:rPr>
    </w:lvl>
    <w:lvl w:ilvl="3" w:tplc="04090001" w:tentative="1">
      <w:start w:val="1"/>
      <w:numFmt w:val="bullet"/>
      <w:lvlText w:val=""/>
      <w:lvlJc w:val="left"/>
      <w:pPr>
        <w:ind w:left="4588" w:hanging="360"/>
      </w:pPr>
      <w:rPr>
        <w:rFonts w:ascii="Symbol" w:hAnsi="Symbol" w:hint="default"/>
      </w:rPr>
    </w:lvl>
    <w:lvl w:ilvl="4" w:tplc="04090003" w:tentative="1">
      <w:start w:val="1"/>
      <w:numFmt w:val="bullet"/>
      <w:lvlText w:val="o"/>
      <w:lvlJc w:val="left"/>
      <w:pPr>
        <w:ind w:left="5308" w:hanging="360"/>
      </w:pPr>
      <w:rPr>
        <w:rFonts w:ascii="Courier New" w:hAnsi="Courier New" w:cs="Courier New" w:hint="default"/>
      </w:rPr>
    </w:lvl>
    <w:lvl w:ilvl="5" w:tplc="04090005" w:tentative="1">
      <w:start w:val="1"/>
      <w:numFmt w:val="bullet"/>
      <w:lvlText w:val=""/>
      <w:lvlJc w:val="left"/>
      <w:pPr>
        <w:ind w:left="6028" w:hanging="360"/>
      </w:pPr>
      <w:rPr>
        <w:rFonts w:ascii="Wingdings" w:hAnsi="Wingdings" w:hint="default"/>
      </w:rPr>
    </w:lvl>
    <w:lvl w:ilvl="6" w:tplc="04090001" w:tentative="1">
      <w:start w:val="1"/>
      <w:numFmt w:val="bullet"/>
      <w:lvlText w:val=""/>
      <w:lvlJc w:val="left"/>
      <w:pPr>
        <w:ind w:left="6748" w:hanging="360"/>
      </w:pPr>
      <w:rPr>
        <w:rFonts w:ascii="Symbol" w:hAnsi="Symbol" w:hint="default"/>
      </w:rPr>
    </w:lvl>
    <w:lvl w:ilvl="7" w:tplc="04090003" w:tentative="1">
      <w:start w:val="1"/>
      <w:numFmt w:val="bullet"/>
      <w:lvlText w:val="o"/>
      <w:lvlJc w:val="left"/>
      <w:pPr>
        <w:ind w:left="7468" w:hanging="360"/>
      </w:pPr>
      <w:rPr>
        <w:rFonts w:ascii="Courier New" w:hAnsi="Courier New" w:cs="Courier New" w:hint="default"/>
      </w:rPr>
    </w:lvl>
    <w:lvl w:ilvl="8" w:tplc="04090005" w:tentative="1">
      <w:start w:val="1"/>
      <w:numFmt w:val="bullet"/>
      <w:lvlText w:val=""/>
      <w:lvlJc w:val="left"/>
      <w:pPr>
        <w:ind w:left="8188" w:hanging="360"/>
      </w:pPr>
      <w:rPr>
        <w:rFonts w:ascii="Wingdings" w:hAnsi="Wingdings" w:hint="default"/>
      </w:rPr>
    </w:lvl>
  </w:abstractNum>
  <w:abstractNum w:abstractNumId="11">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num w:numId="1">
    <w:abstractNumId w:val="2"/>
  </w:num>
  <w:num w:numId="2">
    <w:abstractNumId w:val="7"/>
  </w:num>
  <w:num w:numId="3">
    <w:abstractNumId w:val="6"/>
  </w:num>
  <w:num w:numId="4">
    <w:abstractNumId w:val="10"/>
  </w:num>
  <w:num w:numId="5">
    <w:abstractNumId w:val="9"/>
  </w:num>
  <w:num w:numId="6">
    <w:abstractNumId w:val="0"/>
  </w:num>
  <w:num w:numId="7">
    <w:abstractNumId w:val="5"/>
  </w:num>
  <w:num w:numId="8">
    <w:abstractNumId w:val="11"/>
  </w:num>
  <w:num w:numId="9">
    <w:abstractNumId w:val="3"/>
  </w:num>
  <w:num w:numId="10">
    <w:abstractNumId w:val="13"/>
  </w:num>
  <w:num w:numId="11">
    <w:abstractNumId w:val="4"/>
  </w:num>
  <w:num w:numId="12">
    <w:abstractNumId w:val="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72C"/>
    <w:rsid w:val="000019A8"/>
    <w:rsid w:val="0000283D"/>
    <w:rsid w:val="00003069"/>
    <w:rsid w:val="00004B98"/>
    <w:rsid w:val="00010C5D"/>
    <w:rsid w:val="00013475"/>
    <w:rsid w:val="00016415"/>
    <w:rsid w:val="00017850"/>
    <w:rsid w:val="00021A99"/>
    <w:rsid w:val="00022603"/>
    <w:rsid w:val="00022F3D"/>
    <w:rsid w:val="00023751"/>
    <w:rsid w:val="00024A9A"/>
    <w:rsid w:val="00027F0E"/>
    <w:rsid w:val="00031F1B"/>
    <w:rsid w:val="0003213A"/>
    <w:rsid w:val="00033032"/>
    <w:rsid w:val="0003454C"/>
    <w:rsid w:val="00034A60"/>
    <w:rsid w:val="000358A9"/>
    <w:rsid w:val="00037A02"/>
    <w:rsid w:val="00043885"/>
    <w:rsid w:val="000454FB"/>
    <w:rsid w:val="00045A58"/>
    <w:rsid w:val="000472A7"/>
    <w:rsid w:val="000475C0"/>
    <w:rsid w:val="0005096E"/>
    <w:rsid w:val="00054B8B"/>
    <w:rsid w:val="000575B4"/>
    <w:rsid w:val="00063B32"/>
    <w:rsid w:val="00067130"/>
    <w:rsid w:val="00071A7D"/>
    <w:rsid w:val="00071B49"/>
    <w:rsid w:val="0007232D"/>
    <w:rsid w:val="000723D3"/>
    <w:rsid w:val="000741C0"/>
    <w:rsid w:val="00075C75"/>
    <w:rsid w:val="0007628B"/>
    <w:rsid w:val="000803E1"/>
    <w:rsid w:val="0008040D"/>
    <w:rsid w:val="00080ED7"/>
    <w:rsid w:val="0008382C"/>
    <w:rsid w:val="00085CAE"/>
    <w:rsid w:val="00086DF0"/>
    <w:rsid w:val="00087906"/>
    <w:rsid w:val="00090D3C"/>
    <w:rsid w:val="00091D8F"/>
    <w:rsid w:val="000951F6"/>
    <w:rsid w:val="00097B62"/>
    <w:rsid w:val="000A0F1A"/>
    <w:rsid w:val="000A340E"/>
    <w:rsid w:val="000A3455"/>
    <w:rsid w:val="000A374F"/>
    <w:rsid w:val="000B5929"/>
    <w:rsid w:val="000B68D1"/>
    <w:rsid w:val="000B6A10"/>
    <w:rsid w:val="000B7923"/>
    <w:rsid w:val="000D1D03"/>
    <w:rsid w:val="000D32DE"/>
    <w:rsid w:val="000D3B8B"/>
    <w:rsid w:val="000D56DC"/>
    <w:rsid w:val="000D65D3"/>
    <w:rsid w:val="000D6CB0"/>
    <w:rsid w:val="000E1054"/>
    <w:rsid w:val="000E19AF"/>
    <w:rsid w:val="000E7888"/>
    <w:rsid w:val="000E7C08"/>
    <w:rsid w:val="000F0346"/>
    <w:rsid w:val="000F19C0"/>
    <w:rsid w:val="00102952"/>
    <w:rsid w:val="00104803"/>
    <w:rsid w:val="00106FCA"/>
    <w:rsid w:val="001144F9"/>
    <w:rsid w:val="00115C3B"/>
    <w:rsid w:val="00116D1A"/>
    <w:rsid w:val="00117002"/>
    <w:rsid w:val="00120373"/>
    <w:rsid w:val="00120CBF"/>
    <w:rsid w:val="00122AFA"/>
    <w:rsid w:val="001259C5"/>
    <w:rsid w:val="00126ECC"/>
    <w:rsid w:val="00130428"/>
    <w:rsid w:val="00137654"/>
    <w:rsid w:val="00142BFE"/>
    <w:rsid w:val="00145B3C"/>
    <w:rsid w:val="00146EDF"/>
    <w:rsid w:val="001476D2"/>
    <w:rsid w:val="0015097D"/>
    <w:rsid w:val="00152F6D"/>
    <w:rsid w:val="00155AE0"/>
    <w:rsid w:val="0015761E"/>
    <w:rsid w:val="0016229E"/>
    <w:rsid w:val="001631C2"/>
    <w:rsid w:val="00167966"/>
    <w:rsid w:val="00171F91"/>
    <w:rsid w:val="00172D21"/>
    <w:rsid w:val="00173E98"/>
    <w:rsid w:val="00174181"/>
    <w:rsid w:val="00174EF3"/>
    <w:rsid w:val="00175BA1"/>
    <w:rsid w:val="00176B88"/>
    <w:rsid w:val="00176CE6"/>
    <w:rsid w:val="001815FB"/>
    <w:rsid w:val="001837AD"/>
    <w:rsid w:val="00187FAA"/>
    <w:rsid w:val="00190B66"/>
    <w:rsid w:val="00190E32"/>
    <w:rsid w:val="00191369"/>
    <w:rsid w:val="00194BEB"/>
    <w:rsid w:val="0019627E"/>
    <w:rsid w:val="00196755"/>
    <w:rsid w:val="001A0760"/>
    <w:rsid w:val="001A4F9A"/>
    <w:rsid w:val="001A54FB"/>
    <w:rsid w:val="001A6E3E"/>
    <w:rsid w:val="001A75D9"/>
    <w:rsid w:val="001B2FF2"/>
    <w:rsid w:val="001B39A4"/>
    <w:rsid w:val="001B3D8A"/>
    <w:rsid w:val="001B6DCB"/>
    <w:rsid w:val="001C0208"/>
    <w:rsid w:val="001C22E4"/>
    <w:rsid w:val="001C42ED"/>
    <w:rsid w:val="001C5879"/>
    <w:rsid w:val="001C63EE"/>
    <w:rsid w:val="001C6664"/>
    <w:rsid w:val="001C6A74"/>
    <w:rsid w:val="001C7022"/>
    <w:rsid w:val="001D09A9"/>
    <w:rsid w:val="001D2B04"/>
    <w:rsid w:val="001D6351"/>
    <w:rsid w:val="001D6DCC"/>
    <w:rsid w:val="001E046B"/>
    <w:rsid w:val="001E20A6"/>
    <w:rsid w:val="001E4666"/>
    <w:rsid w:val="001E50A0"/>
    <w:rsid w:val="001E7860"/>
    <w:rsid w:val="001F02DC"/>
    <w:rsid w:val="001F1C67"/>
    <w:rsid w:val="001F2C2D"/>
    <w:rsid w:val="001F6994"/>
    <w:rsid w:val="001F7EA8"/>
    <w:rsid w:val="002012F2"/>
    <w:rsid w:val="0020171E"/>
    <w:rsid w:val="00202A1D"/>
    <w:rsid w:val="00203B57"/>
    <w:rsid w:val="00207F2E"/>
    <w:rsid w:val="0021122B"/>
    <w:rsid w:val="00211363"/>
    <w:rsid w:val="0021169A"/>
    <w:rsid w:val="0021308D"/>
    <w:rsid w:val="002136CC"/>
    <w:rsid w:val="00215CA8"/>
    <w:rsid w:val="002175B5"/>
    <w:rsid w:val="002213FE"/>
    <w:rsid w:val="002228F0"/>
    <w:rsid w:val="002238EF"/>
    <w:rsid w:val="002252CC"/>
    <w:rsid w:val="00227AEF"/>
    <w:rsid w:val="00236D86"/>
    <w:rsid w:val="00243386"/>
    <w:rsid w:val="00243E8B"/>
    <w:rsid w:val="00246BC7"/>
    <w:rsid w:val="0025377D"/>
    <w:rsid w:val="0025453E"/>
    <w:rsid w:val="00261C3B"/>
    <w:rsid w:val="00262658"/>
    <w:rsid w:val="00263F24"/>
    <w:rsid w:val="00266555"/>
    <w:rsid w:val="00266D95"/>
    <w:rsid w:val="00273247"/>
    <w:rsid w:val="00273F09"/>
    <w:rsid w:val="0028162C"/>
    <w:rsid w:val="00285610"/>
    <w:rsid w:val="00290E10"/>
    <w:rsid w:val="0029329D"/>
    <w:rsid w:val="002A179E"/>
    <w:rsid w:val="002A3A7A"/>
    <w:rsid w:val="002A5398"/>
    <w:rsid w:val="002A65E6"/>
    <w:rsid w:val="002B0E35"/>
    <w:rsid w:val="002C0C5E"/>
    <w:rsid w:val="002C4068"/>
    <w:rsid w:val="002C4F1F"/>
    <w:rsid w:val="002D1ADE"/>
    <w:rsid w:val="002D2C73"/>
    <w:rsid w:val="002D3FFD"/>
    <w:rsid w:val="002D4DC7"/>
    <w:rsid w:val="002D4FE2"/>
    <w:rsid w:val="002E152F"/>
    <w:rsid w:val="002E33B4"/>
    <w:rsid w:val="002E60FD"/>
    <w:rsid w:val="002F2645"/>
    <w:rsid w:val="002F2AD4"/>
    <w:rsid w:val="002F3F82"/>
    <w:rsid w:val="002F5D01"/>
    <w:rsid w:val="00300474"/>
    <w:rsid w:val="00303287"/>
    <w:rsid w:val="00303358"/>
    <w:rsid w:val="00317858"/>
    <w:rsid w:val="0032389B"/>
    <w:rsid w:val="00324DB9"/>
    <w:rsid w:val="00327F0D"/>
    <w:rsid w:val="00334315"/>
    <w:rsid w:val="00335E76"/>
    <w:rsid w:val="003362EC"/>
    <w:rsid w:val="00337A4C"/>
    <w:rsid w:val="003408E5"/>
    <w:rsid w:val="00353AF7"/>
    <w:rsid w:val="00356920"/>
    <w:rsid w:val="00357954"/>
    <w:rsid w:val="00361968"/>
    <w:rsid w:val="00361A81"/>
    <w:rsid w:val="003622A9"/>
    <w:rsid w:val="003626D9"/>
    <w:rsid w:val="0036524B"/>
    <w:rsid w:val="003663D1"/>
    <w:rsid w:val="0037378A"/>
    <w:rsid w:val="003744F9"/>
    <w:rsid w:val="00374C67"/>
    <w:rsid w:val="003751AC"/>
    <w:rsid w:val="0037663F"/>
    <w:rsid w:val="003779C1"/>
    <w:rsid w:val="00377E01"/>
    <w:rsid w:val="00377F4B"/>
    <w:rsid w:val="0038282F"/>
    <w:rsid w:val="003834C7"/>
    <w:rsid w:val="00383AAD"/>
    <w:rsid w:val="00385CBC"/>
    <w:rsid w:val="0039004F"/>
    <w:rsid w:val="0039019B"/>
    <w:rsid w:val="00390D25"/>
    <w:rsid w:val="00390EE1"/>
    <w:rsid w:val="00393C90"/>
    <w:rsid w:val="0039420E"/>
    <w:rsid w:val="00397AA6"/>
    <w:rsid w:val="003A02CC"/>
    <w:rsid w:val="003A1392"/>
    <w:rsid w:val="003A25C3"/>
    <w:rsid w:val="003A27D9"/>
    <w:rsid w:val="003B2F23"/>
    <w:rsid w:val="003B44AD"/>
    <w:rsid w:val="003B48CC"/>
    <w:rsid w:val="003B677E"/>
    <w:rsid w:val="003C4434"/>
    <w:rsid w:val="003C618C"/>
    <w:rsid w:val="003C731A"/>
    <w:rsid w:val="003C74B0"/>
    <w:rsid w:val="003D152E"/>
    <w:rsid w:val="003D285E"/>
    <w:rsid w:val="003D47A5"/>
    <w:rsid w:val="003D4AE1"/>
    <w:rsid w:val="003D4FDD"/>
    <w:rsid w:val="003D5585"/>
    <w:rsid w:val="003D644B"/>
    <w:rsid w:val="003E1EFE"/>
    <w:rsid w:val="003E2545"/>
    <w:rsid w:val="003E75EC"/>
    <w:rsid w:val="003F145D"/>
    <w:rsid w:val="003F2077"/>
    <w:rsid w:val="003F59DE"/>
    <w:rsid w:val="003F637F"/>
    <w:rsid w:val="003F6F66"/>
    <w:rsid w:val="00401EC1"/>
    <w:rsid w:val="00402EA0"/>
    <w:rsid w:val="004051D9"/>
    <w:rsid w:val="004156AD"/>
    <w:rsid w:val="00415C23"/>
    <w:rsid w:val="004174E2"/>
    <w:rsid w:val="004174E4"/>
    <w:rsid w:val="00420A3C"/>
    <w:rsid w:val="00420F0F"/>
    <w:rsid w:val="004252C4"/>
    <w:rsid w:val="00426A8E"/>
    <w:rsid w:val="00433B5E"/>
    <w:rsid w:val="00435079"/>
    <w:rsid w:val="00437365"/>
    <w:rsid w:val="004407C1"/>
    <w:rsid w:val="0044189D"/>
    <w:rsid w:val="0044280C"/>
    <w:rsid w:val="00444207"/>
    <w:rsid w:val="00444F83"/>
    <w:rsid w:val="004452D7"/>
    <w:rsid w:val="0045521F"/>
    <w:rsid w:val="004555C3"/>
    <w:rsid w:val="00457FAF"/>
    <w:rsid w:val="0046008E"/>
    <w:rsid w:val="004624A3"/>
    <w:rsid w:val="00462D05"/>
    <w:rsid w:val="00471C56"/>
    <w:rsid w:val="00474125"/>
    <w:rsid w:val="00476CB8"/>
    <w:rsid w:val="00480B82"/>
    <w:rsid w:val="004842F7"/>
    <w:rsid w:val="00485282"/>
    <w:rsid w:val="00490C60"/>
    <w:rsid w:val="00497E4D"/>
    <w:rsid w:val="004A0DBF"/>
    <w:rsid w:val="004A4233"/>
    <w:rsid w:val="004B05A5"/>
    <w:rsid w:val="004B247B"/>
    <w:rsid w:val="004B253C"/>
    <w:rsid w:val="004B45F4"/>
    <w:rsid w:val="004B751F"/>
    <w:rsid w:val="004B7A46"/>
    <w:rsid w:val="004C52C1"/>
    <w:rsid w:val="004C52C3"/>
    <w:rsid w:val="004D2347"/>
    <w:rsid w:val="004D324D"/>
    <w:rsid w:val="004D3CAE"/>
    <w:rsid w:val="004E0556"/>
    <w:rsid w:val="004E5774"/>
    <w:rsid w:val="004F5375"/>
    <w:rsid w:val="004F5FC5"/>
    <w:rsid w:val="00500563"/>
    <w:rsid w:val="00505072"/>
    <w:rsid w:val="00505133"/>
    <w:rsid w:val="005114DC"/>
    <w:rsid w:val="0051198C"/>
    <w:rsid w:val="005124F9"/>
    <w:rsid w:val="00520023"/>
    <w:rsid w:val="005227E5"/>
    <w:rsid w:val="005364BE"/>
    <w:rsid w:val="0054251C"/>
    <w:rsid w:val="005516FD"/>
    <w:rsid w:val="00556966"/>
    <w:rsid w:val="00556B91"/>
    <w:rsid w:val="00562062"/>
    <w:rsid w:val="0056321C"/>
    <w:rsid w:val="00563B57"/>
    <w:rsid w:val="00564E3E"/>
    <w:rsid w:val="00565BAD"/>
    <w:rsid w:val="0056700C"/>
    <w:rsid w:val="00567D89"/>
    <w:rsid w:val="0057078B"/>
    <w:rsid w:val="00570982"/>
    <w:rsid w:val="005777AE"/>
    <w:rsid w:val="00580B79"/>
    <w:rsid w:val="00582AE8"/>
    <w:rsid w:val="00582E79"/>
    <w:rsid w:val="00583412"/>
    <w:rsid w:val="00585FEC"/>
    <w:rsid w:val="00587B33"/>
    <w:rsid w:val="005905CE"/>
    <w:rsid w:val="005A1344"/>
    <w:rsid w:val="005A1986"/>
    <w:rsid w:val="005A30E7"/>
    <w:rsid w:val="005A3918"/>
    <w:rsid w:val="005A509C"/>
    <w:rsid w:val="005B0CCE"/>
    <w:rsid w:val="005B392E"/>
    <w:rsid w:val="005C1389"/>
    <w:rsid w:val="005C3DD4"/>
    <w:rsid w:val="005C3E32"/>
    <w:rsid w:val="005C6DA6"/>
    <w:rsid w:val="005D28E4"/>
    <w:rsid w:val="005D584E"/>
    <w:rsid w:val="005D5DF3"/>
    <w:rsid w:val="005E36D8"/>
    <w:rsid w:val="005E4B11"/>
    <w:rsid w:val="005E7FEE"/>
    <w:rsid w:val="005F1F78"/>
    <w:rsid w:val="005F5B63"/>
    <w:rsid w:val="005F6D79"/>
    <w:rsid w:val="005F6E60"/>
    <w:rsid w:val="00600A07"/>
    <w:rsid w:val="00603BC1"/>
    <w:rsid w:val="00607179"/>
    <w:rsid w:val="00611F58"/>
    <w:rsid w:val="006203AD"/>
    <w:rsid w:val="00621B80"/>
    <w:rsid w:val="00625A76"/>
    <w:rsid w:val="00630396"/>
    <w:rsid w:val="00630FA5"/>
    <w:rsid w:val="00633292"/>
    <w:rsid w:val="00634DE9"/>
    <w:rsid w:val="00637159"/>
    <w:rsid w:val="00637199"/>
    <w:rsid w:val="00640824"/>
    <w:rsid w:val="006411D9"/>
    <w:rsid w:val="00643C5A"/>
    <w:rsid w:val="00645BF2"/>
    <w:rsid w:val="00651864"/>
    <w:rsid w:val="00652DA6"/>
    <w:rsid w:val="006533F4"/>
    <w:rsid w:val="0066337E"/>
    <w:rsid w:val="00665A56"/>
    <w:rsid w:val="00671715"/>
    <w:rsid w:val="0067178C"/>
    <w:rsid w:val="00672EB4"/>
    <w:rsid w:val="00673067"/>
    <w:rsid w:val="0067346C"/>
    <w:rsid w:val="00673737"/>
    <w:rsid w:val="00676BE3"/>
    <w:rsid w:val="00681479"/>
    <w:rsid w:val="00690F03"/>
    <w:rsid w:val="00691904"/>
    <w:rsid w:val="0069272F"/>
    <w:rsid w:val="00693B26"/>
    <w:rsid w:val="006A4FB9"/>
    <w:rsid w:val="006A7467"/>
    <w:rsid w:val="006A756A"/>
    <w:rsid w:val="006B1284"/>
    <w:rsid w:val="006B292B"/>
    <w:rsid w:val="006B3244"/>
    <w:rsid w:val="006B6F9B"/>
    <w:rsid w:val="006C26EF"/>
    <w:rsid w:val="006C51B8"/>
    <w:rsid w:val="006C7EBE"/>
    <w:rsid w:val="006D2FEE"/>
    <w:rsid w:val="006D5A74"/>
    <w:rsid w:val="006E2D8A"/>
    <w:rsid w:val="006E4689"/>
    <w:rsid w:val="006F223E"/>
    <w:rsid w:val="006F42E5"/>
    <w:rsid w:val="006F5097"/>
    <w:rsid w:val="00702D48"/>
    <w:rsid w:val="007032D8"/>
    <w:rsid w:val="0070411F"/>
    <w:rsid w:val="00704CD7"/>
    <w:rsid w:val="00706545"/>
    <w:rsid w:val="00710FE6"/>
    <w:rsid w:val="007163AA"/>
    <w:rsid w:val="007170E3"/>
    <w:rsid w:val="00725C79"/>
    <w:rsid w:val="00727446"/>
    <w:rsid w:val="0073360A"/>
    <w:rsid w:val="0074131E"/>
    <w:rsid w:val="00742825"/>
    <w:rsid w:val="00743D5E"/>
    <w:rsid w:val="00744942"/>
    <w:rsid w:val="00744D5E"/>
    <w:rsid w:val="00746225"/>
    <w:rsid w:val="007474B3"/>
    <w:rsid w:val="00747B3F"/>
    <w:rsid w:val="00753FBA"/>
    <w:rsid w:val="00756AEA"/>
    <w:rsid w:val="007607C0"/>
    <w:rsid w:val="00760913"/>
    <w:rsid w:val="0076141B"/>
    <w:rsid w:val="0076247E"/>
    <w:rsid w:val="00765A72"/>
    <w:rsid w:val="00770682"/>
    <w:rsid w:val="00771BA7"/>
    <w:rsid w:val="007744EE"/>
    <w:rsid w:val="00775DE9"/>
    <w:rsid w:val="007765CB"/>
    <w:rsid w:val="00776714"/>
    <w:rsid w:val="00782C95"/>
    <w:rsid w:val="00784D55"/>
    <w:rsid w:val="00787BCC"/>
    <w:rsid w:val="00787FD9"/>
    <w:rsid w:val="00791BF0"/>
    <w:rsid w:val="00794C12"/>
    <w:rsid w:val="00794DF5"/>
    <w:rsid w:val="007951AA"/>
    <w:rsid w:val="00795595"/>
    <w:rsid w:val="00795800"/>
    <w:rsid w:val="007A5594"/>
    <w:rsid w:val="007A653E"/>
    <w:rsid w:val="007A714B"/>
    <w:rsid w:val="007A7DEE"/>
    <w:rsid w:val="007B253F"/>
    <w:rsid w:val="007B3390"/>
    <w:rsid w:val="007B3C6C"/>
    <w:rsid w:val="007B46C8"/>
    <w:rsid w:val="007C192E"/>
    <w:rsid w:val="007C4098"/>
    <w:rsid w:val="007C5932"/>
    <w:rsid w:val="007C738C"/>
    <w:rsid w:val="007D2C04"/>
    <w:rsid w:val="007D4D33"/>
    <w:rsid w:val="007E00EB"/>
    <w:rsid w:val="007E236A"/>
    <w:rsid w:val="007E2A31"/>
    <w:rsid w:val="007E2FAB"/>
    <w:rsid w:val="007E5572"/>
    <w:rsid w:val="007E5C55"/>
    <w:rsid w:val="007F1896"/>
    <w:rsid w:val="007F1A6E"/>
    <w:rsid w:val="007F2E58"/>
    <w:rsid w:val="007F4AB7"/>
    <w:rsid w:val="007F61AD"/>
    <w:rsid w:val="00804C48"/>
    <w:rsid w:val="00807C71"/>
    <w:rsid w:val="008100DD"/>
    <w:rsid w:val="008104E0"/>
    <w:rsid w:val="00820C92"/>
    <w:rsid w:val="00823FBC"/>
    <w:rsid w:val="0083118B"/>
    <w:rsid w:val="00842F5B"/>
    <w:rsid w:val="00844077"/>
    <w:rsid w:val="00844FFD"/>
    <w:rsid w:val="00847582"/>
    <w:rsid w:val="00847B4A"/>
    <w:rsid w:val="00850674"/>
    <w:rsid w:val="008514E0"/>
    <w:rsid w:val="0085199A"/>
    <w:rsid w:val="0085238C"/>
    <w:rsid w:val="0085328C"/>
    <w:rsid w:val="00854EF4"/>
    <w:rsid w:val="0085560C"/>
    <w:rsid w:val="00855E8D"/>
    <w:rsid w:val="00856F74"/>
    <w:rsid w:val="0086240E"/>
    <w:rsid w:val="0086319D"/>
    <w:rsid w:val="00865AE8"/>
    <w:rsid w:val="00866742"/>
    <w:rsid w:val="0087323E"/>
    <w:rsid w:val="0087427B"/>
    <w:rsid w:val="008746ED"/>
    <w:rsid w:val="00875AF5"/>
    <w:rsid w:val="008808E7"/>
    <w:rsid w:val="00881A36"/>
    <w:rsid w:val="0088572C"/>
    <w:rsid w:val="00886E3E"/>
    <w:rsid w:val="00893189"/>
    <w:rsid w:val="008946F3"/>
    <w:rsid w:val="00894D1F"/>
    <w:rsid w:val="00894F3F"/>
    <w:rsid w:val="0089583A"/>
    <w:rsid w:val="008A1A76"/>
    <w:rsid w:val="008A4E58"/>
    <w:rsid w:val="008A52B1"/>
    <w:rsid w:val="008B7AEA"/>
    <w:rsid w:val="008C13A0"/>
    <w:rsid w:val="008C1721"/>
    <w:rsid w:val="008C2D6F"/>
    <w:rsid w:val="008D2633"/>
    <w:rsid w:val="008D725F"/>
    <w:rsid w:val="008E0BAF"/>
    <w:rsid w:val="008E3FAA"/>
    <w:rsid w:val="008F0989"/>
    <w:rsid w:val="008F0CC7"/>
    <w:rsid w:val="008F6D77"/>
    <w:rsid w:val="009018FE"/>
    <w:rsid w:val="00901A15"/>
    <w:rsid w:val="00901BBF"/>
    <w:rsid w:val="00912F35"/>
    <w:rsid w:val="00915524"/>
    <w:rsid w:val="009164D3"/>
    <w:rsid w:val="00917A96"/>
    <w:rsid w:val="009200E2"/>
    <w:rsid w:val="00931AC0"/>
    <w:rsid w:val="00931D2F"/>
    <w:rsid w:val="009422CD"/>
    <w:rsid w:val="00946D3B"/>
    <w:rsid w:val="00951105"/>
    <w:rsid w:val="0095361D"/>
    <w:rsid w:val="00954DAF"/>
    <w:rsid w:val="00956869"/>
    <w:rsid w:val="00956D33"/>
    <w:rsid w:val="009629FF"/>
    <w:rsid w:val="009657BC"/>
    <w:rsid w:val="00966879"/>
    <w:rsid w:val="0097140A"/>
    <w:rsid w:val="00975838"/>
    <w:rsid w:val="009775B3"/>
    <w:rsid w:val="00977EA0"/>
    <w:rsid w:val="0099234E"/>
    <w:rsid w:val="00994153"/>
    <w:rsid w:val="009A3C45"/>
    <w:rsid w:val="009A558F"/>
    <w:rsid w:val="009B124D"/>
    <w:rsid w:val="009B1BA0"/>
    <w:rsid w:val="009B26C1"/>
    <w:rsid w:val="009B30E5"/>
    <w:rsid w:val="009B423E"/>
    <w:rsid w:val="009C4592"/>
    <w:rsid w:val="009C4BE0"/>
    <w:rsid w:val="009C5239"/>
    <w:rsid w:val="009C7CC5"/>
    <w:rsid w:val="009C7FA4"/>
    <w:rsid w:val="009D2B2F"/>
    <w:rsid w:val="009D4F6A"/>
    <w:rsid w:val="009E04FF"/>
    <w:rsid w:val="009E31E1"/>
    <w:rsid w:val="009E384F"/>
    <w:rsid w:val="009E4256"/>
    <w:rsid w:val="009F3C21"/>
    <w:rsid w:val="009F4B3A"/>
    <w:rsid w:val="009F7877"/>
    <w:rsid w:val="009F7F41"/>
    <w:rsid w:val="00A01133"/>
    <w:rsid w:val="00A0330A"/>
    <w:rsid w:val="00A06836"/>
    <w:rsid w:val="00A073CD"/>
    <w:rsid w:val="00A10F97"/>
    <w:rsid w:val="00A1331B"/>
    <w:rsid w:val="00A15699"/>
    <w:rsid w:val="00A15D40"/>
    <w:rsid w:val="00A168A1"/>
    <w:rsid w:val="00A17EDE"/>
    <w:rsid w:val="00A2245B"/>
    <w:rsid w:val="00A23F65"/>
    <w:rsid w:val="00A25A55"/>
    <w:rsid w:val="00A260CA"/>
    <w:rsid w:val="00A26CE0"/>
    <w:rsid w:val="00A36CD9"/>
    <w:rsid w:val="00A36D19"/>
    <w:rsid w:val="00A36E30"/>
    <w:rsid w:val="00A4271C"/>
    <w:rsid w:val="00A4302F"/>
    <w:rsid w:val="00A43DCE"/>
    <w:rsid w:val="00A528FC"/>
    <w:rsid w:val="00A54D41"/>
    <w:rsid w:val="00A577CA"/>
    <w:rsid w:val="00A60378"/>
    <w:rsid w:val="00A605AC"/>
    <w:rsid w:val="00A6253A"/>
    <w:rsid w:val="00A628AD"/>
    <w:rsid w:val="00A66879"/>
    <w:rsid w:val="00A67A08"/>
    <w:rsid w:val="00A70018"/>
    <w:rsid w:val="00A73C1B"/>
    <w:rsid w:val="00A76D66"/>
    <w:rsid w:val="00A77B69"/>
    <w:rsid w:val="00A77CA7"/>
    <w:rsid w:val="00A81E7F"/>
    <w:rsid w:val="00A8507F"/>
    <w:rsid w:val="00A93BD0"/>
    <w:rsid w:val="00A96281"/>
    <w:rsid w:val="00A963C8"/>
    <w:rsid w:val="00A96BA9"/>
    <w:rsid w:val="00A97434"/>
    <w:rsid w:val="00AA0409"/>
    <w:rsid w:val="00AA68A4"/>
    <w:rsid w:val="00AA760B"/>
    <w:rsid w:val="00AB26A3"/>
    <w:rsid w:val="00AC2FB2"/>
    <w:rsid w:val="00AC32A7"/>
    <w:rsid w:val="00AC4992"/>
    <w:rsid w:val="00AC49AF"/>
    <w:rsid w:val="00AD1AAF"/>
    <w:rsid w:val="00AD627B"/>
    <w:rsid w:val="00AD7BA2"/>
    <w:rsid w:val="00AD7DD6"/>
    <w:rsid w:val="00AE1D55"/>
    <w:rsid w:val="00AE1EFD"/>
    <w:rsid w:val="00AE1F32"/>
    <w:rsid w:val="00AE589F"/>
    <w:rsid w:val="00AE5910"/>
    <w:rsid w:val="00AE62E0"/>
    <w:rsid w:val="00AF2BD9"/>
    <w:rsid w:val="00AF5C86"/>
    <w:rsid w:val="00B00A83"/>
    <w:rsid w:val="00B02414"/>
    <w:rsid w:val="00B032AF"/>
    <w:rsid w:val="00B10615"/>
    <w:rsid w:val="00B106EB"/>
    <w:rsid w:val="00B14409"/>
    <w:rsid w:val="00B21C36"/>
    <w:rsid w:val="00B22A7B"/>
    <w:rsid w:val="00B233B8"/>
    <w:rsid w:val="00B2562E"/>
    <w:rsid w:val="00B25E8B"/>
    <w:rsid w:val="00B31FED"/>
    <w:rsid w:val="00B32950"/>
    <w:rsid w:val="00B33537"/>
    <w:rsid w:val="00B35DA0"/>
    <w:rsid w:val="00B36685"/>
    <w:rsid w:val="00B42BB2"/>
    <w:rsid w:val="00B44276"/>
    <w:rsid w:val="00B45BB7"/>
    <w:rsid w:val="00B46626"/>
    <w:rsid w:val="00B54A90"/>
    <w:rsid w:val="00B54C3F"/>
    <w:rsid w:val="00B557DB"/>
    <w:rsid w:val="00B614B2"/>
    <w:rsid w:val="00B63E73"/>
    <w:rsid w:val="00B715DC"/>
    <w:rsid w:val="00B71DA6"/>
    <w:rsid w:val="00B73A74"/>
    <w:rsid w:val="00B74365"/>
    <w:rsid w:val="00B745B9"/>
    <w:rsid w:val="00B81391"/>
    <w:rsid w:val="00B838FA"/>
    <w:rsid w:val="00B91B77"/>
    <w:rsid w:val="00B9492A"/>
    <w:rsid w:val="00B951DC"/>
    <w:rsid w:val="00B960CD"/>
    <w:rsid w:val="00BA02AD"/>
    <w:rsid w:val="00BA67C7"/>
    <w:rsid w:val="00BC1921"/>
    <w:rsid w:val="00BC2EC5"/>
    <w:rsid w:val="00BC306A"/>
    <w:rsid w:val="00BC477E"/>
    <w:rsid w:val="00BC50FA"/>
    <w:rsid w:val="00BC5C3A"/>
    <w:rsid w:val="00BC748E"/>
    <w:rsid w:val="00BC76A3"/>
    <w:rsid w:val="00BD0DB3"/>
    <w:rsid w:val="00BD7A47"/>
    <w:rsid w:val="00BE2251"/>
    <w:rsid w:val="00BE28DD"/>
    <w:rsid w:val="00BE329A"/>
    <w:rsid w:val="00BE40BA"/>
    <w:rsid w:val="00BE4D23"/>
    <w:rsid w:val="00BF0CA1"/>
    <w:rsid w:val="00BF5CC5"/>
    <w:rsid w:val="00C0062D"/>
    <w:rsid w:val="00C00FE6"/>
    <w:rsid w:val="00C0190B"/>
    <w:rsid w:val="00C0359A"/>
    <w:rsid w:val="00C15A56"/>
    <w:rsid w:val="00C16E5C"/>
    <w:rsid w:val="00C21DB9"/>
    <w:rsid w:val="00C23C5F"/>
    <w:rsid w:val="00C246E6"/>
    <w:rsid w:val="00C24D6D"/>
    <w:rsid w:val="00C252FA"/>
    <w:rsid w:val="00C272D5"/>
    <w:rsid w:val="00C31D02"/>
    <w:rsid w:val="00C348E1"/>
    <w:rsid w:val="00C36D09"/>
    <w:rsid w:val="00C36EE9"/>
    <w:rsid w:val="00C379DD"/>
    <w:rsid w:val="00C37D39"/>
    <w:rsid w:val="00C4299D"/>
    <w:rsid w:val="00C43B7E"/>
    <w:rsid w:val="00C505CF"/>
    <w:rsid w:val="00C5098C"/>
    <w:rsid w:val="00C535E7"/>
    <w:rsid w:val="00C53CFD"/>
    <w:rsid w:val="00C54D66"/>
    <w:rsid w:val="00C55835"/>
    <w:rsid w:val="00C574F9"/>
    <w:rsid w:val="00C6014F"/>
    <w:rsid w:val="00C6130E"/>
    <w:rsid w:val="00C61A6B"/>
    <w:rsid w:val="00C6618D"/>
    <w:rsid w:val="00C708B1"/>
    <w:rsid w:val="00C70EE1"/>
    <w:rsid w:val="00C716BC"/>
    <w:rsid w:val="00C724D3"/>
    <w:rsid w:val="00C727A4"/>
    <w:rsid w:val="00C735D4"/>
    <w:rsid w:val="00C74117"/>
    <w:rsid w:val="00C742DF"/>
    <w:rsid w:val="00C756FD"/>
    <w:rsid w:val="00C775CE"/>
    <w:rsid w:val="00C86C66"/>
    <w:rsid w:val="00C971BD"/>
    <w:rsid w:val="00CA342A"/>
    <w:rsid w:val="00CA531B"/>
    <w:rsid w:val="00CA54FD"/>
    <w:rsid w:val="00CB0A70"/>
    <w:rsid w:val="00CB4988"/>
    <w:rsid w:val="00CB4A98"/>
    <w:rsid w:val="00CB5CC2"/>
    <w:rsid w:val="00CB6569"/>
    <w:rsid w:val="00CC2108"/>
    <w:rsid w:val="00CD2E80"/>
    <w:rsid w:val="00CD6A60"/>
    <w:rsid w:val="00CE1B8F"/>
    <w:rsid w:val="00CE42A7"/>
    <w:rsid w:val="00CE4A7E"/>
    <w:rsid w:val="00CE60DA"/>
    <w:rsid w:val="00CE6E65"/>
    <w:rsid w:val="00CF2E3C"/>
    <w:rsid w:val="00CF3F7F"/>
    <w:rsid w:val="00CF5372"/>
    <w:rsid w:val="00CF542F"/>
    <w:rsid w:val="00CF7F03"/>
    <w:rsid w:val="00D01BAE"/>
    <w:rsid w:val="00D020D3"/>
    <w:rsid w:val="00D029B5"/>
    <w:rsid w:val="00D047B0"/>
    <w:rsid w:val="00D06E3B"/>
    <w:rsid w:val="00D11483"/>
    <w:rsid w:val="00D124B0"/>
    <w:rsid w:val="00D13CE3"/>
    <w:rsid w:val="00D14A89"/>
    <w:rsid w:val="00D156EE"/>
    <w:rsid w:val="00D161B2"/>
    <w:rsid w:val="00D16721"/>
    <w:rsid w:val="00D23867"/>
    <w:rsid w:val="00D2405C"/>
    <w:rsid w:val="00D247C3"/>
    <w:rsid w:val="00D35E03"/>
    <w:rsid w:val="00D418A0"/>
    <w:rsid w:val="00D43F0C"/>
    <w:rsid w:val="00D45751"/>
    <w:rsid w:val="00D46206"/>
    <w:rsid w:val="00D51D2C"/>
    <w:rsid w:val="00D52ECE"/>
    <w:rsid w:val="00D5377A"/>
    <w:rsid w:val="00D55677"/>
    <w:rsid w:val="00D55F56"/>
    <w:rsid w:val="00D568F1"/>
    <w:rsid w:val="00D5786D"/>
    <w:rsid w:val="00D62E38"/>
    <w:rsid w:val="00D62EA0"/>
    <w:rsid w:val="00D66703"/>
    <w:rsid w:val="00D668BB"/>
    <w:rsid w:val="00D73D64"/>
    <w:rsid w:val="00D7466D"/>
    <w:rsid w:val="00D77103"/>
    <w:rsid w:val="00D81F65"/>
    <w:rsid w:val="00D83821"/>
    <w:rsid w:val="00D84F88"/>
    <w:rsid w:val="00D85E0C"/>
    <w:rsid w:val="00D867F9"/>
    <w:rsid w:val="00D92D2B"/>
    <w:rsid w:val="00D9428C"/>
    <w:rsid w:val="00DA1121"/>
    <w:rsid w:val="00DA570A"/>
    <w:rsid w:val="00DB4F92"/>
    <w:rsid w:val="00DB6B7C"/>
    <w:rsid w:val="00DC1701"/>
    <w:rsid w:val="00DC50C8"/>
    <w:rsid w:val="00DC70B7"/>
    <w:rsid w:val="00DC7BBE"/>
    <w:rsid w:val="00DD3737"/>
    <w:rsid w:val="00DD5B1E"/>
    <w:rsid w:val="00DD6408"/>
    <w:rsid w:val="00DE6AF7"/>
    <w:rsid w:val="00DE775C"/>
    <w:rsid w:val="00DF1C4E"/>
    <w:rsid w:val="00DF5E64"/>
    <w:rsid w:val="00DF73C0"/>
    <w:rsid w:val="00DF78B4"/>
    <w:rsid w:val="00E04390"/>
    <w:rsid w:val="00E0671B"/>
    <w:rsid w:val="00E12491"/>
    <w:rsid w:val="00E147CC"/>
    <w:rsid w:val="00E16444"/>
    <w:rsid w:val="00E25033"/>
    <w:rsid w:val="00E27A90"/>
    <w:rsid w:val="00E317C0"/>
    <w:rsid w:val="00E32FCA"/>
    <w:rsid w:val="00E36EA8"/>
    <w:rsid w:val="00E37AE3"/>
    <w:rsid w:val="00E37C3D"/>
    <w:rsid w:val="00E433AB"/>
    <w:rsid w:val="00E4559B"/>
    <w:rsid w:val="00E4568A"/>
    <w:rsid w:val="00E45D39"/>
    <w:rsid w:val="00E56D4C"/>
    <w:rsid w:val="00E56F1B"/>
    <w:rsid w:val="00E57D3E"/>
    <w:rsid w:val="00E6015B"/>
    <w:rsid w:val="00E71474"/>
    <w:rsid w:val="00E76A12"/>
    <w:rsid w:val="00E8097D"/>
    <w:rsid w:val="00E818EE"/>
    <w:rsid w:val="00E82977"/>
    <w:rsid w:val="00E87EC6"/>
    <w:rsid w:val="00E94E5B"/>
    <w:rsid w:val="00E95B18"/>
    <w:rsid w:val="00E96857"/>
    <w:rsid w:val="00EA1516"/>
    <w:rsid w:val="00EA3799"/>
    <w:rsid w:val="00EA5C9B"/>
    <w:rsid w:val="00EA5F40"/>
    <w:rsid w:val="00EA65E7"/>
    <w:rsid w:val="00EB41DC"/>
    <w:rsid w:val="00EB5B30"/>
    <w:rsid w:val="00EB7283"/>
    <w:rsid w:val="00EC2A7A"/>
    <w:rsid w:val="00EC437F"/>
    <w:rsid w:val="00EC6D69"/>
    <w:rsid w:val="00EC78CA"/>
    <w:rsid w:val="00EC7FA2"/>
    <w:rsid w:val="00ED0239"/>
    <w:rsid w:val="00ED1849"/>
    <w:rsid w:val="00ED3E1F"/>
    <w:rsid w:val="00ED4060"/>
    <w:rsid w:val="00EE57BF"/>
    <w:rsid w:val="00EE68B6"/>
    <w:rsid w:val="00EF006C"/>
    <w:rsid w:val="00EF189D"/>
    <w:rsid w:val="00EF24A7"/>
    <w:rsid w:val="00EF5079"/>
    <w:rsid w:val="00EF5D04"/>
    <w:rsid w:val="00EF7675"/>
    <w:rsid w:val="00F02AF4"/>
    <w:rsid w:val="00F112EE"/>
    <w:rsid w:val="00F115EA"/>
    <w:rsid w:val="00F12439"/>
    <w:rsid w:val="00F12C96"/>
    <w:rsid w:val="00F14DA8"/>
    <w:rsid w:val="00F168D8"/>
    <w:rsid w:val="00F20844"/>
    <w:rsid w:val="00F2354A"/>
    <w:rsid w:val="00F23EBF"/>
    <w:rsid w:val="00F2435F"/>
    <w:rsid w:val="00F24583"/>
    <w:rsid w:val="00F24623"/>
    <w:rsid w:val="00F2517C"/>
    <w:rsid w:val="00F26571"/>
    <w:rsid w:val="00F26A6E"/>
    <w:rsid w:val="00F27661"/>
    <w:rsid w:val="00F279A4"/>
    <w:rsid w:val="00F30660"/>
    <w:rsid w:val="00F348C0"/>
    <w:rsid w:val="00F34DE7"/>
    <w:rsid w:val="00F35DED"/>
    <w:rsid w:val="00F37E0D"/>
    <w:rsid w:val="00F42ACD"/>
    <w:rsid w:val="00F46933"/>
    <w:rsid w:val="00F5425B"/>
    <w:rsid w:val="00F54DE9"/>
    <w:rsid w:val="00F612EF"/>
    <w:rsid w:val="00F65F73"/>
    <w:rsid w:val="00F66877"/>
    <w:rsid w:val="00F74B2A"/>
    <w:rsid w:val="00F7554F"/>
    <w:rsid w:val="00F7666F"/>
    <w:rsid w:val="00F76930"/>
    <w:rsid w:val="00F77C7D"/>
    <w:rsid w:val="00F82291"/>
    <w:rsid w:val="00F8332A"/>
    <w:rsid w:val="00F87C4A"/>
    <w:rsid w:val="00F9055D"/>
    <w:rsid w:val="00F92878"/>
    <w:rsid w:val="00F9708B"/>
    <w:rsid w:val="00F97E1A"/>
    <w:rsid w:val="00FA3756"/>
    <w:rsid w:val="00FB321D"/>
    <w:rsid w:val="00FB4007"/>
    <w:rsid w:val="00FB5102"/>
    <w:rsid w:val="00FB6BCB"/>
    <w:rsid w:val="00FC2B61"/>
    <w:rsid w:val="00FD362E"/>
    <w:rsid w:val="00FD387C"/>
    <w:rsid w:val="00FD7093"/>
    <w:rsid w:val="00FD7AE7"/>
    <w:rsid w:val="00FE4D04"/>
    <w:rsid w:val="00FE7948"/>
    <w:rsid w:val="00FF1127"/>
    <w:rsid w:val="00FF16D3"/>
    <w:rsid w:val="00FF2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9200E2"/>
    <w:pPr>
      <w:keepNext/>
      <w:keepLines/>
      <w:pBdr>
        <w:bottom w:val="single" w:sz="4" w:space="1" w:color="auto"/>
      </w:pBdr>
      <w:spacing w:before="360" w:after="240"/>
      <w:ind w:left="272" w:hanging="272"/>
      <w:jc w:val="both"/>
      <w:outlineLvl w:val="0"/>
    </w:pPr>
    <w:rPr>
      <w:rFonts w:ascii="Arial" w:eastAsiaTheme="majorEastAsia" w:hAnsi="Arial" w:cs="Arial"/>
      <w:b/>
      <w:color w:val="C00000"/>
      <w:sz w:val="26"/>
      <w:szCs w:val="26"/>
    </w:rPr>
  </w:style>
  <w:style w:type="paragraph" w:styleId="Heading2">
    <w:name w:val="heading 2"/>
    <w:basedOn w:val="Normal"/>
    <w:next w:val="Normal"/>
    <w:link w:val="Heading2Char"/>
    <w:unhideWhenUsed/>
    <w:qFormat/>
    <w:rsid w:val="00C574F9"/>
    <w:pPr>
      <w:keepNext/>
      <w:keepLines/>
      <w:spacing w:before="120" w:after="120"/>
      <w:ind w:left="432" w:hanging="158"/>
      <w:jc w:val="both"/>
      <w:outlineLvl w:val="1"/>
    </w:pPr>
    <w:rPr>
      <w:rFonts w:eastAsiaTheme="majorEastAsia"/>
      <w:b/>
      <w:color w:val="000000" w:themeColor="text1"/>
      <w:szCs w:val="26"/>
      <w:lang w:val="pt-BR"/>
    </w:rPr>
  </w:style>
  <w:style w:type="paragraph" w:styleId="Heading3">
    <w:name w:val="heading 3"/>
    <w:basedOn w:val="Normal"/>
    <w:next w:val="Normal"/>
    <w:link w:val="Heading3Char"/>
    <w:unhideWhenUsed/>
    <w:qFormat/>
    <w:rsid w:val="007C5932"/>
    <w:pPr>
      <w:keepNext/>
      <w:keepLines/>
      <w:spacing w:before="120"/>
      <w:ind w:left="810"/>
      <w:jc w:val="both"/>
      <w:outlineLvl w:val="2"/>
    </w:pPr>
    <w:rPr>
      <w:rFonts w:eastAsiaTheme="majorEastAsia"/>
      <w:b/>
      <w:color w:val="000000" w:themeColor="text1"/>
      <w:sz w:val="26"/>
    </w:rPr>
  </w:style>
  <w:style w:type="paragraph" w:styleId="Heading4">
    <w:name w:val="heading 4"/>
    <w:basedOn w:val="Normal"/>
    <w:next w:val="Normal"/>
    <w:link w:val="Heading4Char"/>
    <w:unhideWhenUsed/>
    <w:qFormat/>
    <w:rsid w:val="009C5239"/>
    <w:pPr>
      <w:keepNext/>
      <w:keepLines/>
      <w:numPr>
        <w:numId w:val="6"/>
      </w:numPr>
      <w:spacing w:before="120" w:after="120"/>
      <w:ind w:left="1276" w:hanging="357"/>
      <w:jc w:val="both"/>
      <w:outlineLvl w:val="3"/>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5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2517C"/>
    <w:pPr>
      <w:tabs>
        <w:tab w:val="center" w:pos="4320"/>
        <w:tab w:val="right" w:pos="8640"/>
      </w:tabs>
    </w:pPr>
  </w:style>
  <w:style w:type="character" w:styleId="PageNumber">
    <w:name w:val="page number"/>
    <w:basedOn w:val="DefaultParagraphFont"/>
    <w:rsid w:val="00F2517C"/>
  </w:style>
  <w:style w:type="character" w:styleId="Hyperlink">
    <w:name w:val="Hyperlink"/>
    <w:rsid w:val="00D92D2B"/>
    <w:rPr>
      <w:color w:val="0000FF"/>
      <w:u w:val="single"/>
    </w:rPr>
  </w:style>
  <w:style w:type="paragraph" w:styleId="Header">
    <w:name w:val="header"/>
    <w:basedOn w:val="Normal"/>
    <w:rsid w:val="00E8097D"/>
    <w:pPr>
      <w:tabs>
        <w:tab w:val="center" w:pos="4320"/>
        <w:tab w:val="right" w:pos="8640"/>
      </w:tabs>
    </w:pPr>
  </w:style>
  <w:style w:type="paragraph" w:styleId="BodyText">
    <w:name w:val="Body Text"/>
    <w:basedOn w:val="Normal"/>
    <w:rsid w:val="0057078B"/>
    <w:pPr>
      <w:autoSpaceDE w:val="0"/>
      <w:autoSpaceDN w:val="0"/>
      <w:adjustRightInd w:val="0"/>
      <w:spacing w:after="140" w:line="280" w:lineRule="atLeast"/>
      <w:ind w:right="180"/>
      <w:jc w:val="both"/>
    </w:pPr>
    <w:rPr>
      <w:b/>
      <w:bCs/>
      <w:sz w:val="28"/>
    </w:rPr>
  </w:style>
  <w:style w:type="paragraph" w:styleId="BalloonText">
    <w:name w:val="Balloon Text"/>
    <w:basedOn w:val="Normal"/>
    <w:semiHidden/>
    <w:rsid w:val="00174181"/>
    <w:rPr>
      <w:rFonts w:ascii="Tahoma" w:hAnsi="Tahoma" w:cs="Tahoma"/>
      <w:sz w:val="16"/>
      <w:szCs w:val="16"/>
    </w:rPr>
  </w:style>
  <w:style w:type="paragraph" w:styleId="ListParagraph">
    <w:name w:val="List Paragraph"/>
    <w:basedOn w:val="Normal"/>
    <w:uiPriority w:val="34"/>
    <w:qFormat/>
    <w:rsid w:val="00CF3F7F"/>
    <w:pPr>
      <w:ind w:left="720"/>
    </w:pPr>
  </w:style>
  <w:style w:type="character" w:customStyle="1" w:styleId="Heading1Char">
    <w:name w:val="Heading 1 Char"/>
    <w:basedOn w:val="DefaultParagraphFont"/>
    <w:link w:val="Heading1"/>
    <w:rsid w:val="009200E2"/>
    <w:rPr>
      <w:rFonts w:ascii="Arial" w:eastAsiaTheme="majorEastAsia" w:hAnsi="Arial" w:cs="Arial"/>
      <w:b/>
      <w:color w:val="C00000"/>
      <w:sz w:val="26"/>
      <w:szCs w:val="26"/>
    </w:rPr>
  </w:style>
  <w:style w:type="character" w:customStyle="1" w:styleId="Heading2Char">
    <w:name w:val="Heading 2 Char"/>
    <w:basedOn w:val="DefaultParagraphFont"/>
    <w:link w:val="Heading2"/>
    <w:rsid w:val="00C574F9"/>
    <w:rPr>
      <w:rFonts w:eastAsiaTheme="majorEastAsia"/>
      <w:b/>
      <w:color w:val="000000" w:themeColor="text1"/>
      <w:sz w:val="24"/>
      <w:szCs w:val="26"/>
      <w:lang w:val="pt-BR"/>
    </w:rPr>
  </w:style>
  <w:style w:type="character" w:customStyle="1" w:styleId="Heading3Char">
    <w:name w:val="Heading 3 Char"/>
    <w:basedOn w:val="DefaultParagraphFont"/>
    <w:link w:val="Heading3"/>
    <w:rsid w:val="007C5932"/>
    <w:rPr>
      <w:rFonts w:eastAsiaTheme="majorEastAsia"/>
      <w:b/>
      <w:color w:val="000000" w:themeColor="text1"/>
      <w:sz w:val="26"/>
      <w:szCs w:val="24"/>
    </w:rPr>
  </w:style>
  <w:style w:type="character" w:styleId="PlaceholderText">
    <w:name w:val="Placeholder Text"/>
    <w:basedOn w:val="DefaultParagraphFont"/>
    <w:uiPriority w:val="99"/>
    <w:semiHidden/>
    <w:rsid w:val="005905CE"/>
    <w:rPr>
      <w:color w:val="808080"/>
    </w:rPr>
  </w:style>
  <w:style w:type="table" w:styleId="MediumGrid3-Accent1">
    <w:name w:val="Medium Grid 3 Accent 1"/>
    <w:basedOn w:val="TableNormal"/>
    <w:uiPriority w:val="69"/>
    <w:rsid w:val="00E76A1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List2-Accent1">
    <w:name w:val="Medium List 2 Accent 1"/>
    <w:basedOn w:val="TableNormal"/>
    <w:uiPriority w:val="66"/>
    <w:rsid w:val="00E76A12"/>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D51D2C"/>
    <w:pPr>
      <w:spacing w:before="120"/>
      <w:ind w:left="426"/>
      <w:jc w:val="both"/>
    </w:pPr>
    <w:rPr>
      <w:sz w:val="24"/>
    </w:rPr>
  </w:style>
  <w:style w:type="table" w:customStyle="1" w:styleId="GridTable4Accent5">
    <w:name w:val="Grid Table 4 Accent 5"/>
    <w:basedOn w:val="TableNormal"/>
    <w:uiPriority w:val="49"/>
    <w:rsid w:val="00FB510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6">
    <w:name w:val="Grid Table 2 Accent 6"/>
    <w:basedOn w:val="TableNormal"/>
    <w:uiPriority w:val="47"/>
    <w:rsid w:val="000475C0"/>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1">
    <w:name w:val="Grid Table 4 Accent 1"/>
    <w:basedOn w:val="TableNormal"/>
    <w:uiPriority w:val="49"/>
    <w:rsid w:val="000475C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5">
    <w:name w:val="Grid Table 1 Light Accent 5"/>
    <w:basedOn w:val="TableNormal"/>
    <w:uiPriority w:val="46"/>
    <w:rsid w:val="001D63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C735D4"/>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qFormat/>
    <w:rsid w:val="006734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346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607C0"/>
    <w:pPr>
      <w:spacing w:before="240" w:after="120"/>
      <w:ind w:left="1163" w:right="862" w:hanging="301"/>
      <w:jc w:val="both"/>
    </w:pPr>
    <w:rPr>
      <w:i/>
      <w:iCs/>
      <w:color w:val="404040" w:themeColor="text1" w:themeTint="BF"/>
    </w:rPr>
  </w:style>
  <w:style w:type="character" w:customStyle="1" w:styleId="QuoteChar">
    <w:name w:val="Quote Char"/>
    <w:basedOn w:val="DefaultParagraphFont"/>
    <w:link w:val="Quote"/>
    <w:uiPriority w:val="29"/>
    <w:rsid w:val="007607C0"/>
    <w:rPr>
      <w:i/>
      <w:iCs/>
      <w:color w:val="404040" w:themeColor="text1" w:themeTint="BF"/>
      <w:sz w:val="24"/>
      <w:szCs w:val="24"/>
    </w:rPr>
  </w:style>
  <w:style w:type="paragraph" w:styleId="z-TopofForm">
    <w:name w:val="HTML Top of Form"/>
    <w:basedOn w:val="Normal"/>
    <w:next w:val="Normal"/>
    <w:link w:val="z-TopofFormChar"/>
    <w:hidden/>
    <w:rsid w:val="00FF16D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FF16D3"/>
    <w:rPr>
      <w:rFonts w:ascii="Arial" w:hAnsi="Arial" w:cs="Arial"/>
      <w:vanish/>
      <w:sz w:val="16"/>
      <w:szCs w:val="16"/>
    </w:rPr>
  </w:style>
  <w:style w:type="paragraph" w:styleId="z-BottomofForm">
    <w:name w:val="HTML Bottom of Form"/>
    <w:basedOn w:val="Normal"/>
    <w:next w:val="Normal"/>
    <w:link w:val="z-BottomofFormChar"/>
    <w:hidden/>
    <w:rsid w:val="00FF16D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FF16D3"/>
    <w:rPr>
      <w:rFonts w:ascii="Arial" w:hAnsi="Arial" w:cs="Arial"/>
      <w:vanish/>
      <w:sz w:val="16"/>
      <w:szCs w:val="16"/>
    </w:rPr>
  </w:style>
  <w:style w:type="paragraph" w:customStyle="1" w:styleId="Demuc1">
    <w:name w:val="De muc 1"/>
    <w:basedOn w:val="Normal"/>
    <w:link w:val="Demuc1Char"/>
    <w:qFormat/>
    <w:rsid w:val="00171F91"/>
    <w:pPr>
      <w:keepNext/>
      <w:spacing w:before="360" w:after="240"/>
      <w:ind w:left="2183" w:hanging="1474"/>
      <w:jc w:val="both"/>
    </w:pPr>
    <w:rPr>
      <w:b/>
      <w:caps/>
      <w:szCs w:val="20"/>
      <w:lang w:val="fr-FR"/>
    </w:rPr>
  </w:style>
  <w:style w:type="paragraph" w:customStyle="1" w:styleId="Demuc2">
    <w:name w:val="De muc 2"/>
    <w:basedOn w:val="Normal"/>
    <w:link w:val="Demuc2Char"/>
    <w:qFormat/>
    <w:rsid w:val="002252CC"/>
    <w:pPr>
      <w:spacing w:before="120" w:after="120"/>
      <w:ind w:left="1134" w:hanging="414"/>
      <w:jc w:val="both"/>
    </w:pPr>
    <w:rPr>
      <w:szCs w:val="20"/>
    </w:rPr>
  </w:style>
  <w:style w:type="character" w:customStyle="1" w:styleId="Demuc1Char">
    <w:name w:val="De muc 1 Char"/>
    <w:basedOn w:val="DefaultParagraphFont"/>
    <w:link w:val="Demuc1"/>
    <w:rsid w:val="00171F91"/>
    <w:rPr>
      <w:b/>
      <w:caps/>
      <w:sz w:val="24"/>
      <w:lang w:val="fr-FR"/>
    </w:rPr>
  </w:style>
  <w:style w:type="paragraph" w:customStyle="1" w:styleId="Demuc3">
    <w:name w:val="De muc 3"/>
    <w:basedOn w:val="Demuc2"/>
    <w:link w:val="Demuc3Char"/>
    <w:qFormat/>
    <w:rsid w:val="002252CC"/>
    <w:pPr>
      <w:ind w:left="1701" w:hanging="610"/>
    </w:pPr>
    <w:rPr>
      <w:i/>
    </w:rPr>
  </w:style>
  <w:style w:type="character" w:customStyle="1" w:styleId="Demuc2Char">
    <w:name w:val="De muc 2 Char"/>
    <w:basedOn w:val="DefaultParagraphFont"/>
    <w:link w:val="Demuc2"/>
    <w:rsid w:val="002252CC"/>
    <w:rPr>
      <w:sz w:val="24"/>
    </w:rPr>
  </w:style>
  <w:style w:type="paragraph" w:customStyle="1" w:styleId="Demuc4">
    <w:name w:val="De muc 4"/>
    <w:basedOn w:val="Normal"/>
    <w:link w:val="Demuc4Char"/>
    <w:qFormat/>
    <w:rsid w:val="002252CC"/>
    <w:pPr>
      <w:spacing w:before="120" w:after="120"/>
      <w:ind w:left="1985" w:hanging="277"/>
      <w:jc w:val="both"/>
    </w:pPr>
    <w:rPr>
      <w:szCs w:val="20"/>
    </w:rPr>
  </w:style>
  <w:style w:type="character" w:customStyle="1" w:styleId="Demuc3Char">
    <w:name w:val="De muc 3 Char"/>
    <w:basedOn w:val="Demuc2Char"/>
    <w:link w:val="Demuc3"/>
    <w:rsid w:val="002252CC"/>
    <w:rPr>
      <w:i/>
      <w:sz w:val="24"/>
    </w:rPr>
  </w:style>
  <w:style w:type="paragraph" w:customStyle="1" w:styleId="Demuc5">
    <w:name w:val="De muc 5"/>
    <w:basedOn w:val="Demuc4"/>
    <w:link w:val="Demuc5Char"/>
    <w:qFormat/>
    <w:rsid w:val="001C5879"/>
    <w:pPr>
      <w:numPr>
        <w:numId w:val="5"/>
      </w:numPr>
      <w:ind w:left="2268" w:hanging="276"/>
    </w:pPr>
  </w:style>
  <w:style w:type="character" w:customStyle="1" w:styleId="Demuc4Char">
    <w:name w:val="De muc 4 Char"/>
    <w:basedOn w:val="DefaultParagraphFont"/>
    <w:link w:val="Demuc4"/>
    <w:rsid w:val="002252CC"/>
    <w:rPr>
      <w:sz w:val="24"/>
    </w:rPr>
  </w:style>
  <w:style w:type="character" w:styleId="Strong">
    <w:name w:val="Strong"/>
    <w:basedOn w:val="DefaultParagraphFont"/>
    <w:qFormat/>
    <w:rsid w:val="00D51D2C"/>
    <w:rPr>
      <w:b/>
      <w:bCs/>
    </w:rPr>
  </w:style>
  <w:style w:type="character" w:customStyle="1" w:styleId="Demuc5Char">
    <w:name w:val="De muc 5 Char"/>
    <w:basedOn w:val="Demuc4Char"/>
    <w:link w:val="Demuc5"/>
    <w:rsid w:val="001C5879"/>
    <w:rPr>
      <w:sz w:val="24"/>
    </w:rPr>
  </w:style>
  <w:style w:type="character" w:customStyle="1" w:styleId="Heading4Char">
    <w:name w:val="Heading 4 Char"/>
    <w:basedOn w:val="DefaultParagraphFont"/>
    <w:link w:val="Heading4"/>
    <w:rsid w:val="009C5239"/>
    <w:rPr>
      <w:rFonts w:eastAsiaTheme="majorEastAsia"/>
      <w:iCs/>
      <w:color w:val="000000" w:themeColor="text1"/>
      <w:sz w:val="24"/>
      <w:szCs w:val="24"/>
    </w:rPr>
  </w:style>
  <w:style w:type="character" w:styleId="CommentReference">
    <w:name w:val="annotation reference"/>
    <w:basedOn w:val="DefaultParagraphFont"/>
    <w:rsid w:val="0087427B"/>
    <w:rPr>
      <w:sz w:val="16"/>
      <w:szCs w:val="16"/>
    </w:rPr>
  </w:style>
  <w:style w:type="paragraph" w:styleId="CommentText">
    <w:name w:val="annotation text"/>
    <w:basedOn w:val="Normal"/>
    <w:link w:val="CommentTextChar"/>
    <w:rsid w:val="0087427B"/>
    <w:rPr>
      <w:sz w:val="20"/>
      <w:szCs w:val="20"/>
    </w:rPr>
  </w:style>
  <w:style w:type="character" w:customStyle="1" w:styleId="CommentTextChar">
    <w:name w:val="Comment Text Char"/>
    <w:basedOn w:val="DefaultParagraphFont"/>
    <w:link w:val="CommentText"/>
    <w:rsid w:val="0087427B"/>
  </w:style>
  <w:style w:type="paragraph" w:styleId="CommentSubject">
    <w:name w:val="annotation subject"/>
    <w:basedOn w:val="CommentText"/>
    <w:next w:val="CommentText"/>
    <w:link w:val="CommentSubjectChar"/>
    <w:rsid w:val="0087427B"/>
    <w:rPr>
      <w:b/>
      <w:bCs/>
    </w:rPr>
  </w:style>
  <w:style w:type="character" w:customStyle="1" w:styleId="CommentSubjectChar">
    <w:name w:val="Comment Subject Char"/>
    <w:basedOn w:val="CommentTextChar"/>
    <w:link w:val="CommentSubject"/>
    <w:rsid w:val="0087427B"/>
    <w:rPr>
      <w:b/>
      <w:bCs/>
    </w:rPr>
  </w:style>
  <w:style w:type="paragraph" w:customStyle="1" w:styleId="BodyText1">
    <w:name w:val="Body Text1"/>
    <w:basedOn w:val="Normal"/>
    <w:link w:val="BodytextChar"/>
    <w:qFormat/>
    <w:rsid w:val="00565BAD"/>
    <w:pPr>
      <w:spacing w:after="120"/>
      <w:ind w:left="274"/>
    </w:pPr>
    <w:rPr>
      <w:sz w:val="26"/>
      <w:szCs w:val="26"/>
      <w:lang w:eastAsia="ja-JP"/>
    </w:rPr>
  </w:style>
  <w:style w:type="character" w:customStyle="1" w:styleId="BodytextChar">
    <w:name w:val="Body text Char"/>
    <w:link w:val="BodyText1"/>
    <w:rsid w:val="00565BAD"/>
    <w:rPr>
      <w:sz w:val="26"/>
      <w:szCs w:val="26"/>
      <w:lang w:eastAsia="ja-JP"/>
    </w:rPr>
  </w:style>
  <w:style w:type="paragraph" w:styleId="Revision">
    <w:name w:val="Revision"/>
    <w:hidden/>
    <w:uiPriority w:val="99"/>
    <w:semiHidden/>
    <w:rsid w:val="0096687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9200E2"/>
    <w:pPr>
      <w:keepNext/>
      <w:keepLines/>
      <w:pBdr>
        <w:bottom w:val="single" w:sz="4" w:space="1" w:color="auto"/>
      </w:pBdr>
      <w:spacing w:before="360" w:after="240"/>
      <w:ind w:left="272" w:hanging="272"/>
      <w:jc w:val="both"/>
      <w:outlineLvl w:val="0"/>
    </w:pPr>
    <w:rPr>
      <w:rFonts w:ascii="Arial" w:eastAsiaTheme="majorEastAsia" w:hAnsi="Arial" w:cs="Arial"/>
      <w:b/>
      <w:color w:val="C00000"/>
      <w:sz w:val="26"/>
      <w:szCs w:val="26"/>
    </w:rPr>
  </w:style>
  <w:style w:type="paragraph" w:styleId="Heading2">
    <w:name w:val="heading 2"/>
    <w:basedOn w:val="Normal"/>
    <w:next w:val="Normal"/>
    <w:link w:val="Heading2Char"/>
    <w:unhideWhenUsed/>
    <w:qFormat/>
    <w:rsid w:val="00C574F9"/>
    <w:pPr>
      <w:keepNext/>
      <w:keepLines/>
      <w:spacing w:before="120" w:after="120"/>
      <w:ind w:left="432" w:hanging="158"/>
      <w:jc w:val="both"/>
      <w:outlineLvl w:val="1"/>
    </w:pPr>
    <w:rPr>
      <w:rFonts w:eastAsiaTheme="majorEastAsia"/>
      <w:b/>
      <w:color w:val="000000" w:themeColor="text1"/>
      <w:szCs w:val="26"/>
      <w:lang w:val="pt-BR"/>
    </w:rPr>
  </w:style>
  <w:style w:type="paragraph" w:styleId="Heading3">
    <w:name w:val="heading 3"/>
    <w:basedOn w:val="Normal"/>
    <w:next w:val="Normal"/>
    <w:link w:val="Heading3Char"/>
    <w:unhideWhenUsed/>
    <w:qFormat/>
    <w:rsid w:val="007C5932"/>
    <w:pPr>
      <w:keepNext/>
      <w:keepLines/>
      <w:spacing w:before="120"/>
      <w:ind w:left="810"/>
      <w:jc w:val="both"/>
      <w:outlineLvl w:val="2"/>
    </w:pPr>
    <w:rPr>
      <w:rFonts w:eastAsiaTheme="majorEastAsia"/>
      <w:b/>
      <w:color w:val="000000" w:themeColor="text1"/>
      <w:sz w:val="26"/>
    </w:rPr>
  </w:style>
  <w:style w:type="paragraph" w:styleId="Heading4">
    <w:name w:val="heading 4"/>
    <w:basedOn w:val="Normal"/>
    <w:next w:val="Normal"/>
    <w:link w:val="Heading4Char"/>
    <w:unhideWhenUsed/>
    <w:qFormat/>
    <w:rsid w:val="009C5239"/>
    <w:pPr>
      <w:keepNext/>
      <w:keepLines/>
      <w:numPr>
        <w:numId w:val="6"/>
      </w:numPr>
      <w:spacing w:before="120" w:after="120"/>
      <w:ind w:left="1276" w:hanging="357"/>
      <w:jc w:val="both"/>
      <w:outlineLvl w:val="3"/>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5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2517C"/>
    <w:pPr>
      <w:tabs>
        <w:tab w:val="center" w:pos="4320"/>
        <w:tab w:val="right" w:pos="8640"/>
      </w:tabs>
    </w:pPr>
  </w:style>
  <w:style w:type="character" w:styleId="PageNumber">
    <w:name w:val="page number"/>
    <w:basedOn w:val="DefaultParagraphFont"/>
    <w:rsid w:val="00F2517C"/>
  </w:style>
  <w:style w:type="character" w:styleId="Hyperlink">
    <w:name w:val="Hyperlink"/>
    <w:rsid w:val="00D92D2B"/>
    <w:rPr>
      <w:color w:val="0000FF"/>
      <w:u w:val="single"/>
    </w:rPr>
  </w:style>
  <w:style w:type="paragraph" w:styleId="Header">
    <w:name w:val="header"/>
    <w:basedOn w:val="Normal"/>
    <w:rsid w:val="00E8097D"/>
    <w:pPr>
      <w:tabs>
        <w:tab w:val="center" w:pos="4320"/>
        <w:tab w:val="right" w:pos="8640"/>
      </w:tabs>
    </w:pPr>
  </w:style>
  <w:style w:type="paragraph" w:styleId="BodyText">
    <w:name w:val="Body Text"/>
    <w:basedOn w:val="Normal"/>
    <w:rsid w:val="0057078B"/>
    <w:pPr>
      <w:autoSpaceDE w:val="0"/>
      <w:autoSpaceDN w:val="0"/>
      <w:adjustRightInd w:val="0"/>
      <w:spacing w:after="140" w:line="280" w:lineRule="atLeast"/>
      <w:ind w:right="180"/>
      <w:jc w:val="both"/>
    </w:pPr>
    <w:rPr>
      <w:b/>
      <w:bCs/>
      <w:sz w:val="28"/>
    </w:rPr>
  </w:style>
  <w:style w:type="paragraph" w:styleId="BalloonText">
    <w:name w:val="Balloon Text"/>
    <w:basedOn w:val="Normal"/>
    <w:semiHidden/>
    <w:rsid w:val="00174181"/>
    <w:rPr>
      <w:rFonts w:ascii="Tahoma" w:hAnsi="Tahoma" w:cs="Tahoma"/>
      <w:sz w:val="16"/>
      <w:szCs w:val="16"/>
    </w:rPr>
  </w:style>
  <w:style w:type="paragraph" w:styleId="ListParagraph">
    <w:name w:val="List Paragraph"/>
    <w:basedOn w:val="Normal"/>
    <w:uiPriority w:val="34"/>
    <w:qFormat/>
    <w:rsid w:val="00CF3F7F"/>
    <w:pPr>
      <w:ind w:left="720"/>
    </w:pPr>
  </w:style>
  <w:style w:type="character" w:customStyle="1" w:styleId="Heading1Char">
    <w:name w:val="Heading 1 Char"/>
    <w:basedOn w:val="DefaultParagraphFont"/>
    <w:link w:val="Heading1"/>
    <w:rsid w:val="009200E2"/>
    <w:rPr>
      <w:rFonts w:ascii="Arial" w:eastAsiaTheme="majorEastAsia" w:hAnsi="Arial" w:cs="Arial"/>
      <w:b/>
      <w:color w:val="C00000"/>
      <w:sz w:val="26"/>
      <w:szCs w:val="26"/>
    </w:rPr>
  </w:style>
  <w:style w:type="character" w:customStyle="1" w:styleId="Heading2Char">
    <w:name w:val="Heading 2 Char"/>
    <w:basedOn w:val="DefaultParagraphFont"/>
    <w:link w:val="Heading2"/>
    <w:rsid w:val="00C574F9"/>
    <w:rPr>
      <w:rFonts w:eastAsiaTheme="majorEastAsia"/>
      <w:b/>
      <w:color w:val="000000" w:themeColor="text1"/>
      <w:sz w:val="24"/>
      <w:szCs w:val="26"/>
      <w:lang w:val="pt-BR"/>
    </w:rPr>
  </w:style>
  <w:style w:type="character" w:customStyle="1" w:styleId="Heading3Char">
    <w:name w:val="Heading 3 Char"/>
    <w:basedOn w:val="DefaultParagraphFont"/>
    <w:link w:val="Heading3"/>
    <w:rsid w:val="007C5932"/>
    <w:rPr>
      <w:rFonts w:eastAsiaTheme="majorEastAsia"/>
      <w:b/>
      <w:color w:val="000000" w:themeColor="text1"/>
      <w:sz w:val="26"/>
      <w:szCs w:val="24"/>
    </w:rPr>
  </w:style>
  <w:style w:type="character" w:styleId="PlaceholderText">
    <w:name w:val="Placeholder Text"/>
    <w:basedOn w:val="DefaultParagraphFont"/>
    <w:uiPriority w:val="99"/>
    <w:semiHidden/>
    <w:rsid w:val="005905CE"/>
    <w:rPr>
      <w:color w:val="808080"/>
    </w:rPr>
  </w:style>
  <w:style w:type="table" w:styleId="MediumGrid3-Accent1">
    <w:name w:val="Medium Grid 3 Accent 1"/>
    <w:basedOn w:val="TableNormal"/>
    <w:uiPriority w:val="69"/>
    <w:rsid w:val="00E76A1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List2-Accent1">
    <w:name w:val="Medium List 2 Accent 1"/>
    <w:basedOn w:val="TableNormal"/>
    <w:uiPriority w:val="66"/>
    <w:rsid w:val="00E76A12"/>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D51D2C"/>
    <w:pPr>
      <w:spacing w:before="120"/>
      <w:ind w:left="426"/>
      <w:jc w:val="both"/>
    </w:pPr>
    <w:rPr>
      <w:sz w:val="24"/>
    </w:rPr>
  </w:style>
  <w:style w:type="table" w:customStyle="1" w:styleId="GridTable4Accent5">
    <w:name w:val="Grid Table 4 Accent 5"/>
    <w:basedOn w:val="TableNormal"/>
    <w:uiPriority w:val="49"/>
    <w:rsid w:val="00FB510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6">
    <w:name w:val="Grid Table 2 Accent 6"/>
    <w:basedOn w:val="TableNormal"/>
    <w:uiPriority w:val="47"/>
    <w:rsid w:val="000475C0"/>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1">
    <w:name w:val="Grid Table 4 Accent 1"/>
    <w:basedOn w:val="TableNormal"/>
    <w:uiPriority w:val="49"/>
    <w:rsid w:val="000475C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5">
    <w:name w:val="Grid Table 1 Light Accent 5"/>
    <w:basedOn w:val="TableNormal"/>
    <w:uiPriority w:val="46"/>
    <w:rsid w:val="001D63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C735D4"/>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qFormat/>
    <w:rsid w:val="006734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346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607C0"/>
    <w:pPr>
      <w:spacing w:before="240" w:after="120"/>
      <w:ind w:left="1163" w:right="862" w:hanging="301"/>
      <w:jc w:val="both"/>
    </w:pPr>
    <w:rPr>
      <w:i/>
      <w:iCs/>
      <w:color w:val="404040" w:themeColor="text1" w:themeTint="BF"/>
    </w:rPr>
  </w:style>
  <w:style w:type="character" w:customStyle="1" w:styleId="QuoteChar">
    <w:name w:val="Quote Char"/>
    <w:basedOn w:val="DefaultParagraphFont"/>
    <w:link w:val="Quote"/>
    <w:uiPriority w:val="29"/>
    <w:rsid w:val="007607C0"/>
    <w:rPr>
      <w:i/>
      <w:iCs/>
      <w:color w:val="404040" w:themeColor="text1" w:themeTint="BF"/>
      <w:sz w:val="24"/>
      <w:szCs w:val="24"/>
    </w:rPr>
  </w:style>
  <w:style w:type="paragraph" w:styleId="z-TopofForm">
    <w:name w:val="HTML Top of Form"/>
    <w:basedOn w:val="Normal"/>
    <w:next w:val="Normal"/>
    <w:link w:val="z-TopofFormChar"/>
    <w:hidden/>
    <w:rsid w:val="00FF16D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FF16D3"/>
    <w:rPr>
      <w:rFonts w:ascii="Arial" w:hAnsi="Arial" w:cs="Arial"/>
      <w:vanish/>
      <w:sz w:val="16"/>
      <w:szCs w:val="16"/>
    </w:rPr>
  </w:style>
  <w:style w:type="paragraph" w:styleId="z-BottomofForm">
    <w:name w:val="HTML Bottom of Form"/>
    <w:basedOn w:val="Normal"/>
    <w:next w:val="Normal"/>
    <w:link w:val="z-BottomofFormChar"/>
    <w:hidden/>
    <w:rsid w:val="00FF16D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FF16D3"/>
    <w:rPr>
      <w:rFonts w:ascii="Arial" w:hAnsi="Arial" w:cs="Arial"/>
      <w:vanish/>
      <w:sz w:val="16"/>
      <w:szCs w:val="16"/>
    </w:rPr>
  </w:style>
  <w:style w:type="paragraph" w:customStyle="1" w:styleId="Demuc1">
    <w:name w:val="De muc 1"/>
    <w:basedOn w:val="Normal"/>
    <w:link w:val="Demuc1Char"/>
    <w:qFormat/>
    <w:rsid w:val="00171F91"/>
    <w:pPr>
      <w:keepNext/>
      <w:spacing w:before="360" w:after="240"/>
      <w:ind w:left="2183" w:hanging="1474"/>
      <w:jc w:val="both"/>
    </w:pPr>
    <w:rPr>
      <w:b/>
      <w:caps/>
      <w:szCs w:val="20"/>
      <w:lang w:val="fr-FR"/>
    </w:rPr>
  </w:style>
  <w:style w:type="paragraph" w:customStyle="1" w:styleId="Demuc2">
    <w:name w:val="De muc 2"/>
    <w:basedOn w:val="Normal"/>
    <w:link w:val="Demuc2Char"/>
    <w:qFormat/>
    <w:rsid w:val="002252CC"/>
    <w:pPr>
      <w:spacing w:before="120" w:after="120"/>
      <w:ind w:left="1134" w:hanging="414"/>
      <w:jc w:val="both"/>
    </w:pPr>
    <w:rPr>
      <w:szCs w:val="20"/>
    </w:rPr>
  </w:style>
  <w:style w:type="character" w:customStyle="1" w:styleId="Demuc1Char">
    <w:name w:val="De muc 1 Char"/>
    <w:basedOn w:val="DefaultParagraphFont"/>
    <w:link w:val="Demuc1"/>
    <w:rsid w:val="00171F91"/>
    <w:rPr>
      <w:b/>
      <w:caps/>
      <w:sz w:val="24"/>
      <w:lang w:val="fr-FR"/>
    </w:rPr>
  </w:style>
  <w:style w:type="paragraph" w:customStyle="1" w:styleId="Demuc3">
    <w:name w:val="De muc 3"/>
    <w:basedOn w:val="Demuc2"/>
    <w:link w:val="Demuc3Char"/>
    <w:qFormat/>
    <w:rsid w:val="002252CC"/>
    <w:pPr>
      <w:ind w:left="1701" w:hanging="610"/>
    </w:pPr>
    <w:rPr>
      <w:i/>
    </w:rPr>
  </w:style>
  <w:style w:type="character" w:customStyle="1" w:styleId="Demuc2Char">
    <w:name w:val="De muc 2 Char"/>
    <w:basedOn w:val="DefaultParagraphFont"/>
    <w:link w:val="Demuc2"/>
    <w:rsid w:val="002252CC"/>
    <w:rPr>
      <w:sz w:val="24"/>
    </w:rPr>
  </w:style>
  <w:style w:type="paragraph" w:customStyle="1" w:styleId="Demuc4">
    <w:name w:val="De muc 4"/>
    <w:basedOn w:val="Normal"/>
    <w:link w:val="Demuc4Char"/>
    <w:qFormat/>
    <w:rsid w:val="002252CC"/>
    <w:pPr>
      <w:spacing w:before="120" w:after="120"/>
      <w:ind w:left="1985" w:hanging="277"/>
      <w:jc w:val="both"/>
    </w:pPr>
    <w:rPr>
      <w:szCs w:val="20"/>
    </w:rPr>
  </w:style>
  <w:style w:type="character" w:customStyle="1" w:styleId="Demuc3Char">
    <w:name w:val="De muc 3 Char"/>
    <w:basedOn w:val="Demuc2Char"/>
    <w:link w:val="Demuc3"/>
    <w:rsid w:val="002252CC"/>
    <w:rPr>
      <w:i/>
      <w:sz w:val="24"/>
    </w:rPr>
  </w:style>
  <w:style w:type="paragraph" w:customStyle="1" w:styleId="Demuc5">
    <w:name w:val="De muc 5"/>
    <w:basedOn w:val="Demuc4"/>
    <w:link w:val="Demuc5Char"/>
    <w:qFormat/>
    <w:rsid w:val="001C5879"/>
    <w:pPr>
      <w:numPr>
        <w:numId w:val="5"/>
      </w:numPr>
      <w:ind w:left="2268" w:hanging="276"/>
    </w:pPr>
  </w:style>
  <w:style w:type="character" w:customStyle="1" w:styleId="Demuc4Char">
    <w:name w:val="De muc 4 Char"/>
    <w:basedOn w:val="DefaultParagraphFont"/>
    <w:link w:val="Demuc4"/>
    <w:rsid w:val="002252CC"/>
    <w:rPr>
      <w:sz w:val="24"/>
    </w:rPr>
  </w:style>
  <w:style w:type="character" w:styleId="Strong">
    <w:name w:val="Strong"/>
    <w:basedOn w:val="DefaultParagraphFont"/>
    <w:qFormat/>
    <w:rsid w:val="00D51D2C"/>
    <w:rPr>
      <w:b/>
      <w:bCs/>
    </w:rPr>
  </w:style>
  <w:style w:type="character" w:customStyle="1" w:styleId="Demuc5Char">
    <w:name w:val="De muc 5 Char"/>
    <w:basedOn w:val="Demuc4Char"/>
    <w:link w:val="Demuc5"/>
    <w:rsid w:val="001C5879"/>
    <w:rPr>
      <w:sz w:val="24"/>
    </w:rPr>
  </w:style>
  <w:style w:type="character" w:customStyle="1" w:styleId="Heading4Char">
    <w:name w:val="Heading 4 Char"/>
    <w:basedOn w:val="DefaultParagraphFont"/>
    <w:link w:val="Heading4"/>
    <w:rsid w:val="009C5239"/>
    <w:rPr>
      <w:rFonts w:eastAsiaTheme="majorEastAsia"/>
      <w:iCs/>
      <w:color w:val="000000" w:themeColor="text1"/>
      <w:sz w:val="24"/>
      <w:szCs w:val="24"/>
    </w:rPr>
  </w:style>
  <w:style w:type="character" w:styleId="CommentReference">
    <w:name w:val="annotation reference"/>
    <w:basedOn w:val="DefaultParagraphFont"/>
    <w:rsid w:val="0087427B"/>
    <w:rPr>
      <w:sz w:val="16"/>
      <w:szCs w:val="16"/>
    </w:rPr>
  </w:style>
  <w:style w:type="paragraph" w:styleId="CommentText">
    <w:name w:val="annotation text"/>
    <w:basedOn w:val="Normal"/>
    <w:link w:val="CommentTextChar"/>
    <w:rsid w:val="0087427B"/>
    <w:rPr>
      <w:sz w:val="20"/>
      <w:szCs w:val="20"/>
    </w:rPr>
  </w:style>
  <w:style w:type="character" w:customStyle="1" w:styleId="CommentTextChar">
    <w:name w:val="Comment Text Char"/>
    <w:basedOn w:val="DefaultParagraphFont"/>
    <w:link w:val="CommentText"/>
    <w:rsid w:val="0087427B"/>
  </w:style>
  <w:style w:type="paragraph" w:styleId="CommentSubject">
    <w:name w:val="annotation subject"/>
    <w:basedOn w:val="CommentText"/>
    <w:next w:val="CommentText"/>
    <w:link w:val="CommentSubjectChar"/>
    <w:rsid w:val="0087427B"/>
    <w:rPr>
      <w:b/>
      <w:bCs/>
    </w:rPr>
  </w:style>
  <w:style w:type="character" w:customStyle="1" w:styleId="CommentSubjectChar">
    <w:name w:val="Comment Subject Char"/>
    <w:basedOn w:val="CommentTextChar"/>
    <w:link w:val="CommentSubject"/>
    <w:rsid w:val="0087427B"/>
    <w:rPr>
      <w:b/>
      <w:bCs/>
    </w:rPr>
  </w:style>
  <w:style w:type="paragraph" w:customStyle="1" w:styleId="BodyText1">
    <w:name w:val="Body Text1"/>
    <w:basedOn w:val="Normal"/>
    <w:link w:val="BodytextChar"/>
    <w:qFormat/>
    <w:rsid w:val="00565BAD"/>
    <w:pPr>
      <w:spacing w:after="120"/>
      <w:ind w:left="274"/>
    </w:pPr>
    <w:rPr>
      <w:sz w:val="26"/>
      <w:szCs w:val="26"/>
      <w:lang w:eastAsia="ja-JP"/>
    </w:rPr>
  </w:style>
  <w:style w:type="character" w:customStyle="1" w:styleId="BodytextChar">
    <w:name w:val="Body text Char"/>
    <w:link w:val="BodyText1"/>
    <w:rsid w:val="00565BAD"/>
    <w:rPr>
      <w:sz w:val="26"/>
      <w:szCs w:val="26"/>
      <w:lang w:eastAsia="ja-JP"/>
    </w:rPr>
  </w:style>
  <w:style w:type="paragraph" w:styleId="Revision">
    <w:name w:val="Revision"/>
    <w:hidden/>
    <w:uiPriority w:val="99"/>
    <w:semiHidden/>
    <w:rsid w:val="009668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890676">
      <w:bodyDiv w:val="1"/>
      <w:marLeft w:val="0"/>
      <w:marRight w:val="0"/>
      <w:marTop w:val="0"/>
      <w:marBottom w:val="0"/>
      <w:divBdr>
        <w:top w:val="none" w:sz="0" w:space="0" w:color="auto"/>
        <w:left w:val="none" w:sz="0" w:space="0" w:color="auto"/>
        <w:bottom w:val="none" w:sz="0" w:space="0" w:color="auto"/>
        <w:right w:val="none" w:sz="0" w:space="0" w:color="auto"/>
      </w:divBdr>
      <w:divsChild>
        <w:div w:id="2073235278">
          <w:marLeft w:val="0"/>
          <w:marRight w:val="0"/>
          <w:marTop w:val="0"/>
          <w:marBottom w:val="0"/>
          <w:divBdr>
            <w:top w:val="none" w:sz="0" w:space="0" w:color="auto"/>
            <w:left w:val="none" w:sz="0" w:space="0" w:color="auto"/>
            <w:bottom w:val="none" w:sz="0" w:space="0" w:color="auto"/>
            <w:right w:val="none" w:sz="0" w:space="0" w:color="auto"/>
          </w:divBdr>
          <w:divsChild>
            <w:div w:id="22630601">
              <w:marLeft w:val="0"/>
              <w:marRight w:val="0"/>
              <w:marTop w:val="0"/>
              <w:marBottom w:val="0"/>
              <w:divBdr>
                <w:top w:val="none" w:sz="0" w:space="0" w:color="auto"/>
                <w:left w:val="none" w:sz="0" w:space="0" w:color="auto"/>
                <w:bottom w:val="none" w:sz="0" w:space="0" w:color="auto"/>
                <w:right w:val="none" w:sz="0" w:space="0" w:color="auto"/>
              </w:divBdr>
            </w:div>
            <w:div w:id="433986381">
              <w:marLeft w:val="0"/>
              <w:marRight w:val="0"/>
              <w:marTop w:val="0"/>
              <w:marBottom w:val="0"/>
              <w:divBdr>
                <w:top w:val="none" w:sz="0" w:space="0" w:color="auto"/>
                <w:left w:val="none" w:sz="0" w:space="0" w:color="auto"/>
                <w:bottom w:val="none" w:sz="0" w:space="0" w:color="auto"/>
                <w:right w:val="none" w:sz="0" w:space="0" w:color="auto"/>
              </w:divBdr>
            </w:div>
            <w:div w:id="604652699">
              <w:marLeft w:val="0"/>
              <w:marRight w:val="0"/>
              <w:marTop w:val="0"/>
              <w:marBottom w:val="0"/>
              <w:divBdr>
                <w:top w:val="none" w:sz="0" w:space="0" w:color="auto"/>
                <w:left w:val="none" w:sz="0" w:space="0" w:color="auto"/>
                <w:bottom w:val="none" w:sz="0" w:space="0" w:color="auto"/>
                <w:right w:val="none" w:sz="0" w:space="0" w:color="auto"/>
              </w:divBdr>
            </w:div>
            <w:div w:id="1444378835">
              <w:marLeft w:val="0"/>
              <w:marRight w:val="0"/>
              <w:marTop w:val="0"/>
              <w:marBottom w:val="0"/>
              <w:divBdr>
                <w:top w:val="none" w:sz="0" w:space="0" w:color="auto"/>
                <w:left w:val="none" w:sz="0" w:space="0" w:color="auto"/>
                <w:bottom w:val="none" w:sz="0" w:space="0" w:color="auto"/>
                <w:right w:val="none" w:sz="0" w:space="0" w:color="auto"/>
              </w:divBdr>
            </w:div>
            <w:div w:id="16919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09093">
      <w:bodyDiv w:val="1"/>
      <w:marLeft w:val="0"/>
      <w:marRight w:val="0"/>
      <w:marTop w:val="0"/>
      <w:marBottom w:val="0"/>
      <w:divBdr>
        <w:top w:val="none" w:sz="0" w:space="0" w:color="auto"/>
        <w:left w:val="none" w:sz="0" w:space="0" w:color="auto"/>
        <w:bottom w:val="none" w:sz="0" w:space="0" w:color="auto"/>
        <w:right w:val="none" w:sz="0" w:space="0" w:color="auto"/>
      </w:divBdr>
      <w:divsChild>
        <w:div w:id="1118374084">
          <w:marLeft w:val="0"/>
          <w:marRight w:val="0"/>
          <w:marTop w:val="0"/>
          <w:marBottom w:val="0"/>
          <w:divBdr>
            <w:top w:val="none" w:sz="0" w:space="0" w:color="auto"/>
            <w:left w:val="none" w:sz="0" w:space="0" w:color="auto"/>
            <w:bottom w:val="none" w:sz="0" w:space="0" w:color="auto"/>
            <w:right w:val="none" w:sz="0" w:space="0" w:color="auto"/>
          </w:divBdr>
          <w:divsChild>
            <w:div w:id="784664519">
              <w:marLeft w:val="0"/>
              <w:marRight w:val="0"/>
              <w:marTop w:val="0"/>
              <w:marBottom w:val="0"/>
              <w:divBdr>
                <w:top w:val="none" w:sz="0" w:space="0" w:color="auto"/>
                <w:left w:val="none" w:sz="0" w:space="0" w:color="auto"/>
                <w:bottom w:val="none" w:sz="0" w:space="0" w:color="auto"/>
                <w:right w:val="none" w:sz="0" w:space="0" w:color="auto"/>
              </w:divBdr>
            </w:div>
            <w:div w:id="855117604">
              <w:marLeft w:val="0"/>
              <w:marRight w:val="0"/>
              <w:marTop w:val="0"/>
              <w:marBottom w:val="0"/>
              <w:divBdr>
                <w:top w:val="none" w:sz="0" w:space="0" w:color="auto"/>
                <w:left w:val="none" w:sz="0" w:space="0" w:color="auto"/>
                <w:bottom w:val="none" w:sz="0" w:space="0" w:color="auto"/>
                <w:right w:val="none" w:sz="0" w:space="0" w:color="auto"/>
              </w:divBdr>
            </w:div>
            <w:div w:id="1049184223">
              <w:marLeft w:val="0"/>
              <w:marRight w:val="0"/>
              <w:marTop w:val="0"/>
              <w:marBottom w:val="0"/>
              <w:divBdr>
                <w:top w:val="none" w:sz="0" w:space="0" w:color="auto"/>
                <w:left w:val="none" w:sz="0" w:space="0" w:color="auto"/>
                <w:bottom w:val="none" w:sz="0" w:space="0" w:color="auto"/>
                <w:right w:val="none" w:sz="0" w:space="0" w:color="auto"/>
              </w:divBdr>
            </w:div>
            <w:div w:id="1210653216">
              <w:marLeft w:val="0"/>
              <w:marRight w:val="0"/>
              <w:marTop w:val="0"/>
              <w:marBottom w:val="0"/>
              <w:divBdr>
                <w:top w:val="none" w:sz="0" w:space="0" w:color="auto"/>
                <w:left w:val="none" w:sz="0" w:space="0" w:color="auto"/>
                <w:bottom w:val="none" w:sz="0" w:space="0" w:color="auto"/>
                <w:right w:val="none" w:sz="0" w:space="0" w:color="auto"/>
              </w:divBdr>
            </w:div>
            <w:div w:id="1559197003">
              <w:marLeft w:val="0"/>
              <w:marRight w:val="0"/>
              <w:marTop w:val="0"/>
              <w:marBottom w:val="0"/>
              <w:divBdr>
                <w:top w:val="none" w:sz="0" w:space="0" w:color="auto"/>
                <w:left w:val="none" w:sz="0" w:space="0" w:color="auto"/>
                <w:bottom w:val="none" w:sz="0" w:space="0" w:color="auto"/>
                <w:right w:val="none" w:sz="0" w:space="0" w:color="auto"/>
              </w:divBdr>
            </w:div>
            <w:div w:id="1683318009">
              <w:marLeft w:val="0"/>
              <w:marRight w:val="0"/>
              <w:marTop w:val="0"/>
              <w:marBottom w:val="0"/>
              <w:divBdr>
                <w:top w:val="none" w:sz="0" w:space="0" w:color="auto"/>
                <w:left w:val="none" w:sz="0" w:space="0" w:color="auto"/>
                <w:bottom w:val="none" w:sz="0" w:space="0" w:color="auto"/>
                <w:right w:val="none" w:sz="0" w:space="0" w:color="auto"/>
              </w:divBdr>
            </w:div>
            <w:div w:id="171855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264">
      <w:bodyDiv w:val="1"/>
      <w:marLeft w:val="0"/>
      <w:marRight w:val="0"/>
      <w:marTop w:val="0"/>
      <w:marBottom w:val="0"/>
      <w:divBdr>
        <w:top w:val="none" w:sz="0" w:space="0" w:color="auto"/>
        <w:left w:val="none" w:sz="0" w:space="0" w:color="auto"/>
        <w:bottom w:val="none" w:sz="0" w:space="0" w:color="auto"/>
        <w:right w:val="none" w:sz="0" w:space="0" w:color="auto"/>
      </w:divBdr>
      <w:divsChild>
        <w:div w:id="240069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vinabook.com/tac-gia/pham-quang-huy-i23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pham-quang-hien-i779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hasachphuongnam.com/search/pp/pham-quang-huy/"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nhasachphuongnam.com/search/pp/vo-duy-thanh-tam/" TargetMode="External"/><Relationship Id="rId4" Type="http://schemas.microsoft.com/office/2007/relationships/stylesWithEffects" Target="stylesWithEffects.xml"/><Relationship Id="rId9" Type="http://schemas.openxmlformats.org/officeDocument/2006/relationships/hyperlink" Target="http://nhasachphuongnam.com/search/pp/do-le-thuan/" TargetMode="External"/><Relationship Id="rId14" Type="http://schemas.openxmlformats.org/officeDocument/2006/relationships/hyperlink" Target="http://share3d.v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uynnlt\Downloads\Bach%20Viet__De%20cuong%20tong%20qua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1E38A-B9AC-4346-BBA2-46A47A61C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Bach Viet__De cuong tong quat (2).dotx</Template>
  <TotalTime>61</TotalTime>
  <Pages>7</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COURSE SYLLABUS</vt:lpstr>
    </vt:vector>
  </TitlesOfParts>
  <Company>Microsoft Corporation</Company>
  <LinksUpToDate>false</LinksUpToDate>
  <CharactersWithSpaces>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creator>Nguyen Ngoc Lan Thu Thuy</dc:creator>
  <cp:lastModifiedBy>chagiuse@outlook.com</cp:lastModifiedBy>
  <cp:revision>3</cp:revision>
  <cp:lastPrinted>2014-04-17T10:01:00Z</cp:lastPrinted>
  <dcterms:created xsi:type="dcterms:W3CDTF">2020-01-12T00:23:00Z</dcterms:created>
  <dcterms:modified xsi:type="dcterms:W3CDTF">2020-01-12T01:59:00Z</dcterms:modified>
</cp:coreProperties>
</file>